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07" w:rsidRDefault="00EB5307" w:rsidP="00EB5307">
      <w:pPr>
        <w:jc w:val="right"/>
      </w:pPr>
      <w:bookmarkStart w:id="0" w:name="_GoBack"/>
      <w:bookmarkEnd w:id="0"/>
      <w:r>
        <w:t>Al Dirigente Scolastico</w:t>
      </w:r>
    </w:p>
    <w:p w:rsidR="00EB5307" w:rsidRDefault="00EB5307" w:rsidP="00EB5307">
      <w:pPr>
        <w:jc w:val="right"/>
      </w:pPr>
      <w:r>
        <w:t>dell’Istituto S. Leone IX</w:t>
      </w:r>
    </w:p>
    <w:p w:rsidR="00EB5307" w:rsidRDefault="00EB5307" w:rsidP="00EB5307">
      <w:pPr>
        <w:jc w:val="right"/>
      </w:pPr>
      <w:r>
        <w:t>Sessa Aurunca</w:t>
      </w:r>
    </w:p>
    <w:p w:rsidR="00EB5307" w:rsidRDefault="00EB5307" w:rsidP="00EB5307">
      <w:pPr>
        <w:jc w:val="right"/>
      </w:pPr>
    </w:p>
    <w:p w:rsidR="00EB5307" w:rsidRDefault="00EB5307" w:rsidP="00EB5307">
      <w:pPr>
        <w:jc w:val="right"/>
      </w:pPr>
    </w:p>
    <w:p w:rsidR="00EB5307" w:rsidRDefault="00EB5307" w:rsidP="00EB5307">
      <w:pPr>
        <w:jc w:val="right"/>
      </w:pPr>
    </w:p>
    <w:p w:rsidR="00EB5307" w:rsidRDefault="00EB5307" w:rsidP="00031304">
      <w:pPr>
        <w:spacing w:line="480" w:lineRule="auto"/>
      </w:pPr>
      <w:r>
        <w:t>Il sottoscritto</w:t>
      </w:r>
      <w:r w:rsidR="00031304">
        <w:t xml:space="preserve">   </w:t>
      </w:r>
      <w:sdt>
        <w:sdtPr>
          <w:id w:val="6096532"/>
          <w:placeholder>
            <w:docPart w:val="DefaultPlaceholder_22675703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 w:rsidR="00031304">
        <w:t xml:space="preserve"> nato/a   </w:t>
      </w:r>
      <w:sdt>
        <w:sdtPr>
          <w:id w:val="6096534"/>
          <w:placeholder>
            <w:docPart w:val="C07E86D0E7F4457C9E2B8DC02A3B83D8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 w:rsidR="00031304">
        <w:t xml:space="preserve"> </w:t>
      </w:r>
      <w:r w:rsidR="00BC5060">
        <w:t>il</w:t>
      </w:r>
      <w:r w:rsidR="00031304" w:rsidRPr="00031304">
        <w:t xml:space="preserve"> </w:t>
      </w:r>
      <w:sdt>
        <w:sdtPr>
          <w:id w:val="6096535"/>
          <w:placeholder>
            <w:docPart w:val="02CFEB82C1514212A2061E4FF8EB540B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>
        <w:t>,</w:t>
      </w:r>
    </w:p>
    <w:p w:rsidR="00EB5307" w:rsidRDefault="00EB5307" w:rsidP="00031304">
      <w:pPr>
        <w:spacing w:line="480" w:lineRule="auto"/>
      </w:pPr>
      <w:r>
        <w:t xml:space="preserve">genitore dell’alunno/a </w:t>
      </w:r>
      <w:sdt>
        <w:sdtPr>
          <w:id w:val="6096536"/>
          <w:placeholder>
            <w:docPart w:val="74CB3A389AD34029BB40988D998EF95D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>
        <w:t xml:space="preserve"> nato/a </w:t>
      </w:r>
      <w:sdt>
        <w:sdtPr>
          <w:id w:val="6096537"/>
          <w:placeholder>
            <w:docPart w:val="9BDBB0EF25274CA9944FBC25FD392C99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 w:rsidR="00031304">
        <w:t xml:space="preserve"> </w:t>
      </w:r>
      <w:r w:rsidR="00BC5060">
        <w:t>il</w:t>
      </w:r>
      <w:r w:rsidR="00031304">
        <w:t xml:space="preserve">     </w:t>
      </w:r>
      <w:sdt>
        <w:sdtPr>
          <w:id w:val="6096539"/>
          <w:placeholder>
            <w:docPart w:val="DefaultPlaceholder_22675705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31304" w:rsidRPr="00866D58">
            <w:rPr>
              <w:rStyle w:val="Testosegnaposto"/>
            </w:rPr>
            <w:t>immettere una data.</w:t>
          </w:r>
        </w:sdtContent>
      </w:sdt>
      <w:r>
        <w:t>,</w:t>
      </w:r>
      <w:r w:rsidR="00031304">
        <w:t xml:space="preserve"> frequentante la classe   </w:t>
      </w:r>
      <w:sdt>
        <w:sdtPr>
          <w:id w:val="6096541"/>
          <w:placeholder>
            <w:docPart w:val="55B000DA0C0A4461ACECA7B960853520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 w:rsidR="00031304">
        <w:t xml:space="preserve"> </w:t>
      </w:r>
      <w:r w:rsidR="00BC5060">
        <w:t>del Plesso</w:t>
      </w:r>
      <w:r w:rsidR="00031304" w:rsidRPr="00031304">
        <w:t xml:space="preserve"> </w:t>
      </w:r>
      <w:sdt>
        <w:sdtPr>
          <w:id w:val="6096542"/>
          <w:placeholder>
            <w:docPart w:val="E1C201D9052C4405BF814FC28998930C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 w:rsidR="00BC5060">
        <w:t xml:space="preserve">, </w:t>
      </w:r>
    </w:p>
    <w:p w:rsidR="00BC5060" w:rsidRDefault="00EB5307" w:rsidP="00031304">
      <w:pPr>
        <w:spacing w:line="480" w:lineRule="auto"/>
      </w:pPr>
      <w:r>
        <w:t xml:space="preserve">esercente la patria potestà sul minore, </w:t>
      </w:r>
    </w:p>
    <w:p w:rsidR="00BC5060" w:rsidRDefault="00EB5307" w:rsidP="00031304">
      <w:pPr>
        <w:spacing w:line="480" w:lineRule="auto"/>
      </w:pPr>
      <w:r>
        <w:t>ai sensi del D. lgs.19/02/2004 n. 59,</w:t>
      </w:r>
    </w:p>
    <w:p w:rsidR="00BC5060" w:rsidRDefault="00EB5307" w:rsidP="00031304">
      <w:pPr>
        <w:spacing w:line="480" w:lineRule="auto"/>
      </w:pPr>
      <w:r>
        <w:t xml:space="preserve"> del D. lgs.15/04/2005 n. 76</w:t>
      </w:r>
      <w:r w:rsidR="00BC5060">
        <w:t>,</w:t>
      </w:r>
    </w:p>
    <w:p w:rsidR="00BC5060" w:rsidRDefault="00EB5307" w:rsidP="00031304">
      <w:pPr>
        <w:spacing w:line="480" w:lineRule="auto"/>
      </w:pPr>
      <w:r>
        <w:t xml:space="preserve"> dell’O.M.  21/05/2001 n. 90, </w:t>
      </w:r>
    </w:p>
    <w:p w:rsidR="00BC5060" w:rsidRDefault="00EB5307" w:rsidP="00031304">
      <w:pPr>
        <w:spacing w:line="480" w:lineRule="auto"/>
      </w:pPr>
      <w:r>
        <w:t>vista la C.M. n.27</w:t>
      </w:r>
      <w:r w:rsidR="00BC5060">
        <w:t>,</w:t>
      </w:r>
      <w:r>
        <w:t xml:space="preserve"> del 05/04/2011,</w:t>
      </w:r>
    </w:p>
    <w:p w:rsidR="00031304" w:rsidRDefault="00EB5307" w:rsidP="00031304">
      <w:pPr>
        <w:spacing w:line="480" w:lineRule="auto"/>
      </w:pPr>
      <w:r>
        <w:t xml:space="preserve"> comunica alla S.V. la volontà di ritirare il proprio figlio/a d</w:t>
      </w:r>
      <w:r w:rsidR="00BC5060">
        <w:t>a</w:t>
      </w:r>
      <w:r>
        <w:t xml:space="preserve">lle lezioni a decorrere </w:t>
      </w:r>
    </w:p>
    <w:p w:rsidR="00645D49" w:rsidRDefault="00EB5307" w:rsidP="00031304">
      <w:pPr>
        <w:spacing w:line="480" w:lineRule="auto"/>
      </w:pPr>
      <w:r>
        <w:t xml:space="preserve">dal </w:t>
      </w:r>
      <w:r w:rsidR="00031304">
        <w:t xml:space="preserve">   </w:t>
      </w:r>
      <w:sdt>
        <w:sdtPr>
          <w:id w:val="6096543"/>
          <w:placeholder>
            <w:docPart w:val="DefaultPlaceholder_22675705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682613" w:rsidRPr="00866D58">
            <w:rPr>
              <w:rStyle w:val="Testosegnaposto"/>
            </w:rPr>
            <w:t>immettere una data.</w:t>
          </w:r>
        </w:sdtContent>
      </w:sdt>
      <w:r w:rsidR="00BC5060">
        <w:t xml:space="preserve"> </w:t>
      </w:r>
      <w:r>
        <w:t>.</w:t>
      </w:r>
    </w:p>
    <w:p w:rsidR="00BC5060" w:rsidRDefault="00645D49" w:rsidP="00031304">
      <w:pPr>
        <w:spacing w:line="480" w:lineRule="auto"/>
      </w:pPr>
      <w:r>
        <w:t xml:space="preserve">Contestualmente fa domanda affinché sia ammesso/a a sostenere gli esami di idoneità in terza e </w:t>
      </w:r>
      <w:r w:rsidR="00BC5060">
        <w:t xml:space="preserve"> gli Esami </w:t>
      </w:r>
      <w:r>
        <w:t>di Stato per il conseguimento del diploma conclusivo del 1° Ciclo di Istruzione in qualità di candidat</w:t>
      </w:r>
      <w:r w:rsidR="00BC5060">
        <w:t>o/a esterno/a</w:t>
      </w:r>
      <w:r>
        <w:t xml:space="preserve"> presso la S. S. di 1° Grado</w:t>
      </w:r>
      <w:r w:rsidR="00BC5060">
        <w:t xml:space="preserve"> di </w:t>
      </w:r>
      <w:sdt>
        <w:sdtPr>
          <w:id w:val="6096545"/>
          <w:placeholder>
            <w:docPart w:val="C8D5485CC2A041B09C983A1A5EF33D4D"/>
          </w:placeholder>
          <w:showingPlcHdr/>
        </w:sdtPr>
        <w:sdtEndPr/>
        <w:sdtContent>
          <w:r w:rsidR="00031304" w:rsidRPr="00866D58">
            <w:rPr>
              <w:rStyle w:val="Testosegnaposto"/>
            </w:rPr>
            <w:t>immettere testo.</w:t>
          </w:r>
        </w:sdtContent>
      </w:sdt>
      <w:r>
        <w:t xml:space="preserve">. </w:t>
      </w:r>
    </w:p>
    <w:p w:rsidR="00645D49" w:rsidRDefault="00645D49" w:rsidP="00031304">
      <w:pPr>
        <w:spacing w:line="480" w:lineRule="auto"/>
      </w:pPr>
      <w:r>
        <w:t xml:space="preserve">Allega alla presente i programmi di </w:t>
      </w:r>
      <w:r w:rsidR="00BC5060">
        <w:t>s</w:t>
      </w:r>
      <w:r>
        <w:t>tudio d</w:t>
      </w:r>
      <w:r w:rsidR="00BC5060">
        <w:t>el</w:t>
      </w:r>
      <w:r>
        <w:t xml:space="preserve"> secondo e terzo anno.</w:t>
      </w:r>
    </w:p>
    <w:p w:rsidR="00645D49" w:rsidRDefault="00645D49" w:rsidP="00EB5307"/>
    <w:p w:rsidR="00645D49" w:rsidRDefault="00645D49" w:rsidP="00EB5307"/>
    <w:p w:rsidR="00EB5307" w:rsidRDefault="00645D49" w:rsidP="00EB53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 w:rsidR="00EB5307">
        <w:t xml:space="preserve"> </w:t>
      </w:r>
    </w:p>
    <w:p w:rsidR="00031304" w:rsidRDefault="00031304" w:rsidP="00EB53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6096546"/>
          <w:placeholder>
            <w:docPart w:val="B13E899443CF46B3A43F288386698030"/>
          </w:placeholder>
          <w:showingPlcHdr/>
        </w:sdtPr>
        <w:sdtEndPr/>
        <w:sdtContent>
          <w:r w:rsidRPr="00866D58">
            <w:rPr>
              <w:rStyle w:val="Testosegnaposto"/>
            </w:rPr>
            <w:t>immettere testo.</w:t>
          </w:r>
        </w:sdtContent>
      </w:sdt>
    </w:p>
    <w:p w:rsidR="00EB5307" w:rsidRDefault="00EB5307" w:rsidP="00EB5307"/>
    <w:sectPr w:rsidR="00EB5307" w:rsidSect="003D05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04"/>
    <w:rsid w:val="00031304"/>
    <w:rsid w:val="003D05F1"/>
    <w:rsid w:val="00645D49"/>
    <w:rsid w:val="00682613"/>
    <w:rsid w:val="00730291"/>
    <w:rsid w:val="00BC5060"/>
    <w:rsid w:val="00EB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D05F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5D49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3130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D05F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5D49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31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enico\Desktop\altri%20doc%20editare\Modello%20x%20esami%20da%20privatis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6BE17E-5380-4B0E-A795-C0BA16D25A81}"/>
      </w:docPartPr>
      <w:docPartBody>
        <w:p w:rsidR="001B0D98" w:rsidRDefault="001B0D98" w:rsidP="001B0D98">
          <w:pPr>
            <w:pStyle w:val="DefaultPlaceholder22675703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C07E86D0E7F4457C9E2B8DC02A3B83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C11651-6272-4042-93DC-D0CF753889E3}"/>
      </w:docPartPr>
      <w:docPartBody>
        <w:p w:rsidR="001B0D98" w:rsidRDefault="001B0D98" w:rsidP="001B0D98">
          <w:pPr>
            <w:pStyle w:val="C07E86D0E7F4457C9E2B8DC02A3B83D81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02CFEB82C1514212A2061E4FF8EB54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413FEB-9C9C-4116-89B6-2C052D9ADEBC}"/>
      </w:docPartPr>
      <w:docPartBody>
        <w:p w:rsidR="001B0D98" w:rsidRDefault="001B0D98" w:rsidP="001B0D98">
          <w:pPr>
            <w:pStyle w:val="02CFEB82C1514212A2061E4FF8EB540B1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74CB3A389AD34029BB40988D998EF9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BD954D-E9ED-4E25-8F4E-FFDEE4719201}"/>
      </w:docPartPr>
      <w:docPartBody>
        <w:p w:rsidR="001B0D98" w:rsidRDefault="001B0D98" w:rsidP="001B0D98">
          <w:pPr>
            <w:pStyle w:val="74CB3A389AD34029BB40988D998EF95D1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9BDBB0EF25274CA9944FBC25FD392C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F86ECB-432E-4503-8E74-AFF9EE19135B}"/>
      </w:docPartPr>
      <w:docPartBody>
        <w:p w:rsidR="001B0D98" w:rsidRDefault="001B0D98" w:rsidP="001B0D98">
          <w:pPr>
            <w:pStyle w:val="9BDBB0EF25274CA9944FBC25FD392C991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0DA91B-561F-4202-85F2-7D586BE40615}"/>
      </w:docPartPr>
      <w:docPartBody>
        <w:p w:rsidR="001B0D98" w:rsidRDefault="001B0D98" w:rsidP="001B0D98">
          <w:pPr>
            <w:pStyle w:val="DefaultPlaceholder22675705"/>
          </w:pPr>
          <w:r w:rsidRPr="00866D58">
            <w:rPr>
              <w:rStyle w:val="Testosegnaposto"/>
            </w:rPr>
            <w:t>immettere una data.</w:t>
          </w:r>
        </w:p>
      </w:docPartBody>
    </w:docPart>
    <w:docPart>
      <w:docPartPr>
        <w:name w:val="55B000DA0C0A4461ACECA7B9608535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1891DA-056C-481A-8872-7DFFF72B6FED}"/>
      </w:docPartPr>
      <w:docPartBody>
        <w:p w:rsidR="001B0D98" w:rsidRDefault="001B0D98" w:rsidP="001B0D98">
          <w:pPr>
            <w:pStyle w:val="55B000DA0C0A4461ACECA7B9608535201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E1C201D9052C4405BF814FC2899893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66AC38-8C77-4F36-8F33-181B60CE6133}"/>
      </w:docPartPr>
      <w:docPartBody>
        <w:p w:rsidR="001B0D98" w:rsidRDefault="001B0D98" w:rsidP="001B0D98">
          <w:pPr>
            <w:pStyle w:val="E1C201D9052C4405BF814FC28998930C1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C8D5485CC2A041B09C983A1A5EF33D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837E5B-8CBD-4A25-B6F1-E8D20B052D71}"/>
      </w:docPartPr>
      <w:docPartBody>
        <w:p w:rsidR="001B0D98" w:rsidRDefault="001B0D98" w:rsidP="001B0D98">
          <w:pPr>
            <w:pStyle w:val="C8D5485CC2A041B09C983A1A5EF33D4D1"/>
          </w:pPr>
          <w:r w:rsidRPr="00866D58">
            <w:rPr>
              <w:rStyle w:val="Testosegnaposto"/>
            </w:rPr>
            <w:t>immettere testo.</w:t>
          </w:r>
        </w:p>
      </w:docPartBody>
    </w:docPart>
    <w:docPart>
      <w:docPartPr>
        <w:name w:val="B13E899443CF46B3A43F2883866980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813370-16A9-4990-8556-595254C3B06A}"/>
      </w:docPartPr>
      <w:docPartBody>
        <w:p w:rsidR="001B0D98" w:rsidRDefault="001B0D98" w:rsidP="001B0D98">
          <w:pPr>
            <w:pStyle w:val="B13E899443CF46B3A43F2883866980301"/>
          </w:pPr>
          <w:r w:rsidRPr="00866D58">
            <w:rPr>
              <w:rStyle w:val="Testosegnaposto"/>
            </w:rPr>
            <w:t>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AB2C68"/>
    <w:rsid w:val="001B0D98"/>
    <w:rsid w:val="00604C0E"/>
    <w:rsid w:val="00955809"/>
    <w:rsid w:val="00A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B0D98"/>
    <w:rPr>
      <w:color w:val="808080"/>
    </w:rPr>
  </w:style>
  <w:style w:type="paragraph" w:customStyle="1" w:styleId="81E0F802924E41E685B6BD3CFA92EEF1">
    <w:name w:val="81E0F802924E41E685B6BD3CFA92EEF1"/>
    <w:rsid w:val="00AB2C68"/>
  </w:style>
  <w:style w:type="paragraph" w:customStyle="1" w:styleId="C07E86D0E7F4457C9E2B8DC02A3B83D8">
    <w:name w:val="C07E86D0E7F4457C9E2B8DC02A3B83D8"/>
    <w:rsid w:val="00AB2C68"/>
  </w:style>
  <w:style w:type="paragraph" w:customStyle="1" w:styleId="02CFEB82C1514212A2061E4FF8EB540B">
    <w:name w:val="02CFEB82C1514212A2061E4FF8EB540B"/>
    <w:rsid w:val="00AB2C68"/>
  </w:style>
  <w:style w:type="paragraph" w:customStyle="1" w:styleId="74CB3A389AD34029BB40988D998EF95D">
    <w:name w:val="74CB3A389AD34029BB40988D998EF95D"/>
    <w:rsid w:val="00AB2C68"/>
  </w:style>
  <w:style w:type="paragraph" w:customStyle="1" w:styleId="9BDBB0EF25274CA9944FBC25FD392C99">
    <w:name w:val="9BDBB0EF25274CA9944FBC25FD392C99"/>
    <w:rsid w:val="00AB2C68"/>
  </w:style>
  <w:style w:type="paragraph" w:customStyle="1" w:styleId="55B000DA0C0A4461ACECA7B960853520">
    <w:name w:val="55B000DA0C0A4461ACECA7B960853520"/>
    <w:rsid w:val="00AB2C68"/>
  </w:style>
  <w:style w:type="paragraph" w:customStyle="1" w:styleId="E1C201D9052C4405BF814FC28998930C">
    <w:name w:val="E1C201D9052C4405BF814FC28998930C"/>
    <w:rsid w:val="00AB2C68"/>
  </w:style>
  <w:style w:type="paragraph" w:customStyle="1" w:styleId="C8D5485CC2A041B09C983A1A5EF33D4D">
    <w:name w:val="C8D5485CC2A041B09C983A1A5EF33D4D"/>
    <w:rsid w:val="00AB2C68"/>
  </w:style>
  <w:style w:type="paragraph" w:customStyle="1" w:styleId="133B206F0BEB4479B06C1A67CB5B9DE9">
    <w:name w:val="133B206F0BEB4479B06C1A67CB5B9DE9"/>
    <w:rsid w:val="00AB2C68"/>
  </w:style>
  <w:style w:type="paragraph" w:customStyle="1" w:styleId="B13E899443CF46B3A43F288386698030">
    <w:name w:val="B13E899443CF46B3A43F288386698030"/>
    <w:rsid w:val="00AB2C68"/>
  </w:style>
  <w:style w:type="paragraph" w:customStyle="1" w:styleId="DefaultPlaceholder22675703">
    <w:name w:val="DefaultPlaceholder_22675703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7E86D0E7F4457C9E2B8DC02A3B83D81">
    <w:name w:val="C07E86D0E7F4457C9E2B8DC02A3B83D8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CFEB82C1514212A2061E4FF8EB540B1">
    <w:name w:val="02CFEB82C1514212A2061E4FF8EB540B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CB3A389AD34029BB40988D998EF95D1">
    <w:name w:val="74CB3A389AD34029BB40988D998EF95D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DBB0EF25274CA9944FBC25FD392C991">
    <w:name w:val="9BDBB0EF25274CA9944FBC25FD392C99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B000DA0C0A4461ACECA7B9608535201">
    <w:name w:val="55B000DA0C0A4461ACECA7B960853520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C201D9052C4405BF814FC28998930C1">
    <w:name w:val="E1C201D9052C4405BF814FC28998930C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5485CC2A041B09C983A1A5EF33D4D1">
    <w:name w:val="C8D5485CC2A041B09C983A1A5EF33D4D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E899443CF46B3A43F2883866980301">
    <w:name w:val="B13E899443CF46B3A43F2883866980301"/>
    <w:rsid w:val="001B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x esami da privatisti.dotx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Microsoft Office 2003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domenico melone</dc:creator>
  <cp:lastModifiedBy>PC</cp:lastModifiedBy>
  <cp:revision>2</cp:revision>
  <cp:lastPrinted>2014-02-05T11:09:00Z</cp:lastPrinted>
  <dcterms:created xsi:type="dcterms:W3CDTF">2023-05-15T14:16:00Z</dcterms:created>
  <dcterms:modified xsi:type="dcterms:W3CDTF">2023-05-15T14:16:00Z</dcterms:modified>
</cp:coreProperties>
</file>