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02" w:rsidRDefault="00FB16E6" w:rsidP="00446202">
      <w:pPr>
        <w:jc w:val="right"/>
      </w:pPr>
      <w:bookmarkStart w:id="0" w:name="_GoBack"/>
      <w:bookmarkEnd w:id="0"/>
      <w:r>
        <w:t>I</w:t>
      </w:r>
      <w:r w:rsidR="00446202">
        <w:t>l Dirigente Scolastico</w:t>
      </w:r>
    </w:p>
    <w:p w:rsidR="00446202" w:rsidRDefault="00446202" w:rsidP="00446202">
      <w:pPr>
        <w:jc w:val="right"/>
      </w:pPr>
      <w:r>
        <w:t>Istituto Comprensivo</w:t>
      </w:r>
    </w:p>
    <w:p w:rsidR="00446202" w:rsidRDefault="00446202" w:rsidP="00446202">
      <w:pPr>
        <w:jc w:val="right"/>
      </w:pPr>
      <w:r>
        <w:t>“S. Leone IX”</w:t>
      </w:r>
    </w:p>
    <w:p w:rsidR="00446202" w:rsidRDefault="00446202" w:rsidP="00446202">
      <w:pPr>
        <w:jc w:val="right"/>
      </w:pPr>
      <w:r>
        <w:t>Sessa Aurunca</w:t>
      </w:r>
    </w:p>
    <w:p w:rsidR="00446202" w:rsidRDefault="00446202" w:rsidP="00446202">
      <w:pPr>
        <w:jc w:val="right"/>
      </w:pPr>
    </w:p>
    <w:p w:rsidR="00446202" w:rsidRDefault="00446202" w:rsidP="00446202">
      <w:pPr>
        <w:jc w:val="right"/>
      </w:pPr>
    </w:p>
    <w:p w:rsidR="00446202" w:rsidRDefault="00446202" w:rsidP="00446202">
      <w:r>
        <w:t xml:space="preserve">Oggetto: Richiesta rilascio N. O. </w:t>
      </w:r>
    </w:p>
    <w:p w:rsidR="00446202" w:rsidRDefault="00446202" w:rsidP="00446202"/>
    <w:p w:rsidR="00446202" w:rsidRDefault="00446202" w:rsidP="00446202"/>
    <w:p w:rsidR="00446202" w:rsidRDefault="00446202" w:rsidP="00446202"/>
    <w:p w:rsidR="00446202" w:rsidRDefault="00446202" w:rsidP="00446202">
      <w:r>
        <w:t>Il/la sottoscritta</w:t>
      </w:r>
      <w:r w:rsidR="00715384">
        <w:t xml:space="preserve"> </w:t>
      </w:r>
      <w:r w:rsidR="00275BFF">
        <w:t xml:space="preserve">  </w:t>
      </w:r>
      <w:sdt>
        <w:sdtPr>
          <w:id w:val="4708876"/>
          <w:placeholder>
            <w:docPart w:val="DefaultPlaceholder_22675703"/>
          </w:placeholder>
          <w:showingPlcHdr/>
        </w:sdtPr>
        <w:sdtEndPr/>
        <w:sdtContent>
          <w:r w:rsidR="00275BFF" w:rsidRPr="003858F6">
            <w:rPr>
              <w:rStyle w:val="Testosegnaposto"/>
            </w:rPr>
            <w:t>immettere testo.</w:t>
          </w:r>
        </w:sdtContent>
      </w:sdt>
      <w:r w:rsidR="00715384">
        <w:t xml:space="preserve"> </w:t>
      </w:r>
      <w:r>
        <w:t xml:space="preserve"> genitore dell’alunno/a </w:t>
      </w:r>
      <w:sdt>
        <w:sdtPr>
          <w:id w:val="4708878"/>
          <w:placeholder>
            <w:docPart w:val="C78243ABDECA492EBA6E0728F386C1F3"/>
          </w:placeholder>
          <w:showingPlcHdr/>
        </w:sdtPr>
        <w:sdtEndPr/>
        <w:sdtContent>
          <w:r w:rsidR="00275BFF" w:rsidRPr="003858F6">
            <w:rPr>
              <w:rStyle w:val="Testosegnaposto"/>
            </w:rPr>
            <w:t>immettere testo.</w:t>
          </w:r>
        </w:sdtContent>
      </w:sdt>
    </w:p>
    <w:p w:rsidR="00715384" w:rsidRDefault="00715384" w:rsidP="00446202"/>
    <w:p w:rsidR="00275BFF" w:rsidRDefault="00275BFF" w:rsidP="00446202">
      <w:r>
        <w:t xml:space="preserve">Iscritto per </w:t>
      </w:r>
      <w:proofErr w:type="spellStart"/>
      <w:r>
        <w:t>l’a.s.</w:t>
      </w:r>
      <w:proofErr w:type="spellEnd"/>
      <w:r>
        <w:t xml:space="preserve"> </w:t>
      </w:r>
      <w:r w:rsidR="00446202">
        <w:t xml:space="preserve"> </w:t>
      </w:r>
      <w:sdt>
        <w:sdtPr>
          <w:id w:val="4708880"/>
          <w:placeholder>
            <w:docPart w:val="53B1B681A6FD44AFB668A0FE1A369840"/>
          </w:placeholder>
          <w:showingPlcHdr/>
        </w:sdtPr>
        <w:sdtEndPr/>
        <w:sdtContent>
          <w:r w:rsidRPr="003858F6">
            <w:rPr>
              <w:rStyle w:val="Testosegnaposto"/>
            </w:rPr>
            <w:t>immettere testo.</w:t>
          </w:r>
        </w:sdtContent>
      </w:sdt>
      <w:r>
        <w:t xml:space="preserve"> </w:t>
      </w:r>
      <w:r w:rsidR="00446202">
        <w:t>alla classe</w:t>
      </w:r>
      <w:r w:rsidR="00FB16E6">
        <w:t xml:space="preserve"> </w:t>
      </w:r>
      <w:sdt>
        <w:sdtPr>
          <w:id w:val="4708879"/>
          <w:placeholder>
            <w:docPart w:val="BAAD578DBBFA4F009F2F03ACE57E89EA"/>
          </w:placeholder>
          <w:showingPlcHdr/>
        </w:sdtPr>
        <w:sdtEndPr/>
        <w:sdtContent>
          <w:r w:rsidRPr="003858F6">
            <w:rPr>
              <w:rStyle w:val="Testosegnaposto"/>
            </w:rPr>
            <w:t>immettere testo.</w:t>
          </w:r>
        </w:sdtContent>
      </w:sdt>
      <w:r>
        <w:t xml:space="preserve"> </w:t>
      </w:r>
      <w:r w:rsidR="00715384">
        <w:t xml:space="preserve"> </w:t>
      </w:r>
      <w:r w:rsidR="00446202">
        <w:t xml:space="preserve"> </w:t>
      </w:r>
      <w:r w:rsidR="005620BE">
        <w:t xml:space="preserve">I.C. “S. Leone IX” </w:t>
      </w:r>
    </w:p>
    <w:p w:rsidR="00275BFF" w:rsidRDefault="00275BFF" w:rsidP="00446202"/>
    <w:p w:rsidR="00446202" w:rsidRDefault="005620BE" w:rsidP="00446202">
      <w:r>
        <w:t>Plesso</w:t>
      </w:r>
      <w:r w:rsidR="002046E2">
        <w:t xml:space="preserve"> </w:t>
      </w:r>
      <w:sdt>
        <w:sdtPr>
          <w:id w:val="4708881"/>
          <w:placeholder>
            <w:docPart w:val="A39AE8637D6944BE94466DB72555235A"/>
          </w:placeholder>
          <w:showingPlcHdr/>
        </w:sdtPr>
        <w:sdtEndPr/>
        <w:sdtContent>
          <w:r w:rsidR="00275BFF" w:rsidRPr="003858F6">
            <w:rPr>
              <w:rStyle w:val="Testosegnaposto"/>
            </w:rPr>
            <w:t>immettere testo.</w:t>
          </w:r>
        </w:sdtContent>
      </w:sdt>
    </w:p>
    <w:p w:rsidR="00446202" w:rsidRDefault="00446202" w:rsidP="00446202">
      <w:pPr>
        <w:jc w:val="center"/>
      </w:pPr>
    </w:p>
    <w:p w:rsidR="00446202" w:rsidRDefault="00446202" w:rsidP="00446202">
      <w:pPr>
        <w:jc w:val="center"/>
      </w:pPr>
    </w:p>
    <w:p w:rsidR="00446202" w:rsidRDefault="00446202" w:rsidP="00446202">
      <w:pPr>
        <w:jc w:val="center"/>
      </w:pPr>
      <w:r>
        <w:t>CHIEDE</w:t>
      </w:r>
    </w:p>
    <w:p w:rsidR="00446202" w:rsidRDefault="00446202" w:rsidP="00446202">
      <w:pPr>
        <w:jc w:val="center"/>
      </w:pPr>
    </w:p>
    <w:p w:rsidR="00446202" w:rsidRDefault="00446202" w:rsidP="00446202">
      <w:pPr>
        <w:jc w:val="center"/>
      </w:pPr>
    </w:p>
    <w:p w:rsidR="00275BFF" w:rsidRDefault="00446202" w:rsidP="00446202">
      <w:r>
        <w:t>Il rilascio del N. O. del proprio figlio/a per iscriverlo in altra scuola</w:t>
      </w:r>
      <w:r w:rsidR="00275BFF">
        <w:t xml:space="preserve">  </w:t>
      </w:r>
      <w:sdt>
        <w:sdtPr>
          <w:id w:val="4708884"/>
          <w:placeholder>
            <w:docPart w:val="9180BB6287FE451FB73300E57E55B4D6"/>
          </w:placeholder>
          <w:showingPlcHdr/>
        </w:sdtPr>
        <w:sdtEndPr/>
        <w:sdtContent>
          <w:r w:rsidR="00275BFF" w:rsidRPr="003858F6">
            <w:rPr>
              <w:rStyle w:val="Testosegnaposto"/>
            </w:rPr>
            <w:t>immettere testo.</w:t>
          </w:r>
        </w:sdtContent>
      </w:sdt>
    </w:p>
    <w:p w:rsidR="00275BFF" w:rsidRDefault="00275BFF" w:rsidP="00446202"/>
    <w:p w:rsidR="005620BE" w:rsidRDefault="00275BFF" w:rsidP="00446202">
      <w:r>
        <w:t xml:space="preserve"> </w:t>
      </w:r>
      <w:r w:rsidR="00446202">
        <w:t xml:space="preserve"> </w:t>
      </w:r>
      <w:r>
        <w:t xml:space="preserve">per   motivi </w:t>
      </w:r>
      <w:sdt>
        <w:sdtPr>
          <w:id w:val="4708883"/>
          <w:placeholder>
            <w:docPart w:val="EAAD1B5641224A0CA79208CA9DD2FE53"/>
          </w:placeholder>
          <w:showingPlcHdr/>
        </w:sdtPr>
        <w:sdtEndPr/>
        <w:sdtContent>
          <w:r w:rsidRPr="003858F6">
            <w:rPr>
              <w:rStyle w:val="Testosegnaposto"/>
            </w:rPr>
            <w:t>immettere testo.</w:t>
          </w:r>
        </w:sdtContent>
      </w:sdt>
    </w:p>
    <w:p w:rsidR="00446202" w:rsidRDefault="00446202" w:rsidP="00446202"/>
    <w:p w:rsidR="00446202" w:rsidRDefault="00446202" w:rsidP="00446202"/>
    <w:p w:rsidR="00446202" w:rsidRDefault="00446202" w:rsidP="00446202"/>
    <w:p w:rsidR="00446202" w:rsidRDefault="00446202" w:rsidP="00446202"/>
    <w:p w:rsidR="00446202" w:rsidRDefault="00446202" w:rsidP="00446202">
      <w:r>
        <w:t xml:space="preserve">Sessa Aurunca, </w:t>
      </w:r>
      <w:sdt>
        <w:sdtPr>
          <w:id w:val="4708882"/>
          <w:placeholder>
            <w:docPart w:val="9C8C63C12A3E49DC9193B5BE588E09A6"/>
          </w:placeholder>
          <w:showingPlcHdr/>
        </w:sdtPr>
        <w:sdtEndPr/>
        <w:sdtContent>
          <w:r w:rsidR="00275BFF" w:rsidRPr="003858F6">
            <w:rPr>
              <w:rStyle w:val="Testosegnaposto"/>
            </w:rPr>
            <w:t>immettere testo.</w:t>
          </w:r>
        </w:sdtContent>
      </w:sdt>
    </w:p>
    <w:p w:rsidR="00446202" w:rsidRDefault="00446202" w:rsidP="00446202"/>
    <w:p w:rsidR="00446202" w:rsidRDefault="00446202" w:rsidP="00446202">
      <w:pPr>
        <w:jc w:val="right"/>
      </w:pPr>
    </w:p>
    <w:p w:rsidR="00446202" w:rsidRDefault="00446202" w:rsidP="00446202">
      <w:pPr>
        <w:jc w:val="right"/>
      </w:pPr>
    </w:p>
    <w:p w:rsidR="00446202" w:rsidRDefault="00446202" w:rsidP="00446202">
      <w:pPr>
        <w:jc w:val="right"/>
      </w:pPr>
    </w:p>
    <w:p w:rsidR="00446202" w:rsidRDefault="00446202" w:rsidP="00446202">
      <w:pPr>
        <w:ind w:left="6372" w:firstLine="708"/>
      </w:pPr>
      <w:r>
        <w:t>FIRMA</w:t>
      </w:r>
    </w:p>
    <w:p w:rsidR="00446202" w:rsidRDefault="00446202" w:rsidP="00446202">
      <w:pPr>
        <w:ind w:left="6372" w:firstLine="708"/>
      </w:pPr>
    </w:p>
    <w:p w:rsidR="00446202" w:rsidRDefault="00446202" w:rsidP="00446202">
      <w:r>
        <w:t xml:space="preserve">                                                                                                         </w:t>
      </w:r>
      <w:sdt>
        <w:sdtPr>
          <w:id w:val="4708885"/>
          <w:placeholder>
            <w:docPart w:val="57B76225EF564F29A1180F01802D6293"/>
          </w:placeholder>
          <w:showingPlcHdr/>
        </w:sdtPr>
        <w:sdtEndPr/>
        <w:sdtContent>
          <w:r w:rsidR="00275BFF" w:rsidRPr="003858F6">
            <w:rPr>
              <w:rStyle w:val="Testosegnaposto"/>
            </w:rPr>
            <w:t>immettere testo.</w:t>
          </w:r>
        </w:sdtContent>
      </w:sdt>
    </w:p>
    <w:sectPr w:rsidR="00446202" w:rsidSect="00567F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FF"/>
    <w:rsid w:val="002046E2"/>
    <w:rsid w:val="00275BFF"/>
    <w:rsid w:val="0044584B"/>
    <w:rsid w:val="00446202"/>
    <w:rsid w:val="005620BE"/>
    <w:rsid w:val="00567FD3"/>
    <w:rsid w:val="00571284"/>
    <w:rsid w:val="005A0DB2"/>
    <w:rsid w:val="005B53F1"/>
    <w:rsid w:val="005F0F36"/>
    <w:rsid w:val="006F4E29"/>
    <w:rsid w:val="00715384"/>
    <w:rsid w:val="00936158"/>
    <w:rsid w:val="009D6B79"/>
    <w:rsid w:val="00A75EEB"/>
    <w:rsid w:val="00BB4CDC"/>
    <w:rsid w:val="00DA53B5"/>
    <w:rsid w:val="00FB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67FD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15384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275B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67FD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15384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275B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enico\Desktop\altri%20doc%20editare\Richiesta%20N.O%20..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4F722D-9780-4E4A-9340-E8C6A80E8280}"/>
      </w:docPartPr>
      <w:docPartBody>
        <w:p w:rsidR="00E24BDD" w:rsidRDefault="00E24BDD" w:rsidP="00E24BDD">
          <w:pPr>
            <w:pStyle w:val="DefaultPlaceholder22675703"/>
          </w:pPr>
          <w:r w:rsidRPr="003858F6">
            <w:rPr>
              <w:rStyle w:val="Testosegnaposto"/>
            </w:rPr>
            <w:t>immettere testo.</w:t>
          </w:r>
        </w:p>
      </w:docPartBody>
    </w:docPart>
    <w:docPart>
      <w:docPartPr>
        <w:name w:val="C78243ABDECA492EBA6E0728F386C1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550D94-0FEC-4FF3-A074-7BD8FD82452D}"/>
      </w:docPartPr>
      <w:docPartBody>
        <w:p w:rsidR="00E24BDD" w:rsidRDefault="00E24BDD" w:rsidP="00E24BDD">
          <w:pPr>
            <w:pStyle w:val="C78243ABDECA492EBA6E0728F386C1F31"/>
          </w:pPr>
          <w:r w:rsidRPr="003858F6">
            <w:rPr>
              <w:rStyle w:val="Testosegnaposto"/>
            </w:rPr>
            <w:t>immettere testo.</w:t>
          </w:r>
        </w:p>
      </w:docPartBody>
    </w:docPart>
    <w:docPart>
      <w:docPartPr>
        <w:name w:val="BAAD578DBBFA4F009F2F03ACE57E89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65E678-B03A-4821-9D59-10BD2C9C0C90}"/>
      </w:docPartPr>
      <w:docPartBody>
        <w:p w:rsidR="00E24BDD" w:rsidRDefault="00E24BDD" w:rsidP="00E24BDD">
          <w:pPr>
            <w:pStyle w:val="BAAD578DBBFA4F009F2F03ACE57E89EA1"/>
          </w:pPr>
          <w:r w:rsidRPr="003858F6">
            <w:rPr>
              <w:rStyle w:val="Testosegnaposto"/>
            </w:rPr>
            <w:t>immettere testo.</w:t>
          </w:r>
        </w:p>
      </w:docPartBody>
    </w:docPart>
    <w:docPart>
      <w:docPartPr>
        <w:name w:val="53B1B681A6FD44AFB668A0FE1A3698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513298-2418-4B53-8215-2A1D60DB206E}"/>
      </w:docPartPr>
      <w:docPartBody>
        <w:p w:rsidR="00E24BDD" w:rsidRDefault="00E24BDD" w:rsidP="00E24BDD">
          <w:pPr>
            <w:pStyle w:val="53B1B681A6FD44AFB668A0FE1A3698401"/>
          </w:pPr>
          <w:r w:rsidRPr="003858F6">
            <w:rPr>
              <w:rStyle w:val="Testosegnaposto"/>
            </w:rPr>
            <w:t>immettere testo.</w:t>
          </w:r>
        </w:p>
      </w:docPartBody>
    </w:docPart>
    <w:docPart>
      <w:docPartPr>
        <w:name w:val="A39AE8637D6944BE94466DB7255523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057A61-4353-4FDC-B9C6-2B6D8C5C8465}"/>
      </w:docPartPr>
      <w:docPartBody>
        <w:p w:rsidR="00E24BDD" w:rsidRDefault="00E24BDD" w:rsidP="00E24BDD">
          <w:pPr>
            <w:pStyle w:val="A39AE8637D6944BE94466DB72555235A1"/>
          </w:pPr>
          <w:r w:rsidRPr="003858F6">
            <w:rPr>
              <w:rStyle w:val="Testosegnaposto"/>
            </w:rPr>
            <w:t>immettere testo.</w:t>
          </w:r>
        </w:p>
      </w:docPartBody>
    </w:docPart>
    <w:docPart>
      <w:docPartPr>
        <w:name w:val="9C8C63C12A3E49DC9193B5BE588E09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3CEBF5-89E0-4424-8D08-693E50BE1C25}"/>
      </w:docPartPr>
      <w:docPartBody>
        <w:p w:rsidR="00E24BDD" w:rsidRDefault="00E24BDD" w:rsidP="00E24BDD">
          <w:pPr>
            <w:pStyle w:val="9C8C63C12A3E49DC9193B5BE588E09A61"/>
          </w:pPr>
          <w:r w:rsidRPr="003858F6">
            <w:rPr>
              <w:rStyle w:val="Testosegnaposto"/>
            </w:rPr>
            <w:t>immettere testo.</w:t>
          </w:r>
        </w:p>
      </w:docPartBody>
    </w:docPart>
    <w:docPart>
      <w:docPartPr>
        <w:name w:val="EAAD1B5641224A0CA79208CA9DD2FE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3B9091-9613-4306-A350-76CC27DD9936}"/>
      </w:docPartPr>
      <w:docPartBody>
        <w:p w:rsidR="00E24BDD" w:rsidRDefault="00E24BDD" w:rsidP="00E24BDD">
          <w:pPr>
            <w:pStyle w:val="EAAD1B5641224A0CA79208CA9DD2FE531"/>
          </w:pPr>
          <w:r w:rsidRPr="003858F6">
            <w:rPr>
              <w:rStyle w:val="Testosegnaposto"/>
            </w:rPr>
            <w:t>immettere testo.</w:t>
          </w:r>
        </w:p>
      </w:docPartBody>
    </w:docPart>
    <w:docPart>
      <w:docPartPr>
        <w:name w:val="9180BB6287FE451FB73300E57E55B4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AE9AB8-22F9-4F9E-A308-0E4DB2BB6B0D}"/>
      </w:docPartPr>
      <w:docPartBody>
        <w:p w:rsidR="00E24BDD" w:rsidRDefault="00E24BDD" w:rsidP="00E24BDD">
          <w:pPr>
            <w:pStyle w:val="9180BB6287FE451FB73300E57E55B4D61"/>
          </w:pPr>
          <w:r w:rsidRPr="003858F6">
            <w:rPr>
              <w:rStyle w:val="Testosegnaposto"/>
            </w:rPr>
            <w:t>immettere testo.</w:t>
          </w:r>
        </w:p>
      </w:docPartBody>
    </w:docPart>
    <w:docPart>
      <w:docPartPr>
        <w:name w:val="57B76225EF564F29A1180F01802D62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37ED9B-DD87-4728-8FB5-9478D6254998}"/>
      </w:docPartPr>
      <w:docPartBody>
        <w:p w:rsidR="00E24BDD" w:rsidRDefault="00E24BDD" w:rsidP="00E24BDD">
          <w:pPr>
            <w:pStyle w:val="57B76225EF564F29A1180F01802D62931"/>
          </w:pPr>
          <w:r w:rsidRPr="003858F6">
            <w:rPr>
              <w:rStyle w:val="Testosegnaposto"/>
            </w:rPr>
            <w:t>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3D0441"/>
    <w:rsid w:val="003D0441"/>
    <w:rsid w:val="0089292B"/>
    <w:rsid w:val="009E6DCD"/>
    <w:rsid w:val="00E2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24BDD"/>
    <w:rPr>
      <w:color w:val="808080"/>
    </w:rPr>
  </w:style>
  <w:style w:type="paragraph" w:customStyle="1" w:styleId="C78243ABDECA492EBA6E0728F386C1F3">
    <w:name w:val="C78243ABDECA492EBA6E0728F386C1F3"/>
    <w:rsid w:val="003D0441"/>
  </w:style>
  <w:style w:type="paragraph" w:customStyle="1" w:styleId="BAAD578DBBFA4F009F2F03ACE57E89EA">
    <w:name w:val="BAAD578DBBFA4F009F2F03ACE57E89EA"/>
    <w:rsid w:val="003D0441"/>
  </w:style>
  <w:style w:type="paragraph" w:customStyle="1" w:styleId="53B1B681A6FD44AFB668A0FE1A369840">
    <w:name w:val="53B1B681A6FD44AFB668A0FE1A369840"/>
    <w:rsid w:val="003D0441"/>
  </w:style>
  <w:style w:type="paragraph" w:customStyle="1" w:styleId="A39AE8637D6944BE94466DB72555235A">
    <w:name w:val="A39AE8637D6944BE94466DB72555235A"/>
    <w:rsid w:val="003D0441"/>
  </w:style>
  <w:style w:type="paragraph" w:customStyle="1" w:styleId="9C8C63C12A3E49DC9193B5BE588E09A6">
    <w:name w:val="9C8C63C12A3E49DC9193B5BE588E09A6"/>
    <w:rsid w:val="003D0441"/>
  </w:style>
  <w:style w:type="paragraph" w:customStyle="1" w:styleId="EAAD1B5641224A0CA79208CA9DD2FE53">
    <w:name w:val="EAAD1B5641224A0CA79208CA9DD2FE53"/>
    <w:rsid w:val="003D0441"/>
  </w:style>
  <w:style w:type="paragraph" w:customStyle="1" w:styleId="9180BB6287FE451FB73300E57E55B4D6">
    <w:name w:val="9180BB6287FE451FB73300E57E55B4D6"/>
    <w:rsid w:val="003D0441"/>
  </w:style>
  <w:style w:type="paragraph" w:customStyle="1" w:styleId="57B76225EF564F29A1180F01802D6293">
    <w:name w:val="57B76225EF564F29A1180F01802D6293"/>
    <w:rsid w:val="003D0441"/>
  </w:style>
  <w:style w:type="paragraph" w:customStyle="1" w:styleId="DefaultPlaceholder22675703">
    <w:name w:val="DefaultPlaceholder_22675703"/>
    <w:rsid w:val="00E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243ABDECA492EBA6E0728F386C1F31">
    <w:name w:val="C78243ABDECA492EBA6E0728F386C1F31"/>
    <w:rsid w:val="00E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1B681A6FD44AFB668A0FE1A3698401">
    <w:name w:val="53B1B681A6FD44AFB668A0FE1A3698401"/>
    <w:rsid w:val="00E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D578DBBFA4F009F2F03ACE57E89EA1">
    <w:name w:val="BAAD578DBBFA4F009F2F03ACE57E89EA1"/>
    <w:rsid w:val="00E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AE8637D6944BE94466DB72555235A1">
    <w:name w:val="A39AE8637D6944BE94466DB72555235A1"/>
    <w:rsid w:val="00E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80BB6287FE451FB73300E57E55B4D61">
    <w:name w:val="9180BB6287FE451FB73300E57E55B4D61"/>
    <w:rsid w:val="00E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AD1B5641224A0CA79208CA9DD2FE531">
    <w:name w:val="EAAD1B5641224A0CA79208CA9DD2FE531"/>
    <w:rsid w:val="00E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C63C12A3E49DC9193B5BE588E09A61">
    <w:name w:val="9C8C63C12A3E49DC9193B5BE588E09A61"/>
    <w:rsid w:val="00E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B76225EF564F29A1180F01802D62931">
    <w:name w:val="57B76225EF564F29A1180F01802D62931"/>
    <w:rsid w:val="00E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Richiesta N.O ...dotx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Microsoft Office 2003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domenico melone</dc:creator>
  <cp:lastModifiedBy>PC</cp:lastModifiedBy>
  <cp:revision>2</cp:revision>
  <cp:lastPrinted>2016-06-17T09:17:00Z</cp:lastPrinted>
  <dcterms:created xsi:type="dcterms:W3CDTF">2023-05-15T14:12:00Z</dcterms:created>
  <dcterms:modified xsi:type="dcterms:W3CDTF">2023-05-15T14:12:00Z</dcterms:modified>
</cp:coreProperties>
</file>