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xmlns:wp14="http://schemas.microsoft.com/office/word/2010/wordml" w:rsidR="00301074" w:rsidP="00301074" w:rsidRDefault="00301074" w14:paraId="193D2F21" wp14:textId="77777777">
      <w:pPr>
        <w:widowControl/>
        <w:autoSpaceDE w:val="0"/>
        <w:autoSpaceDN w:val="0"/>
        <w:adjustRightInd w:val="0"/>
        <w:jc w:val="center"/>
        <w:rPr>
          <w:rFonts w:ascii="Garamond" w:hAnsi="Garamond" w:eastAsia="Times New Roman"/>
          <w:b/>
          <w:color w:val="000000"/>
          <w:sz w:val="36"/>
          <w:szCs w:val="36"/>
          <w:lang w:eastAsia="it-IT"/>
        </w:rPr>
      </w:pPr>
      <w:bookmarkStart w:name="_GoBack" w:id="0"/>
      <w:bookmarkEnd w:id="0"/>
      <w:r>
        <w:rPr>
          <w:rFonts w:ascii="Garamond" w:hAnsi="Garamond" w:eastAsia="Times New Roman"/>
          <w:b/>
          <w:noProof/>
          <w:color w:val="000000"/>
          <w:sz w:val="36"/>
          <w:szCs w:val="36"/>
          <w:lang w:eastAsia="it-IT"/>
        </w:rPr>
        <w:drawing>
          <wp:anchor xmlns:wp14="http://schemas.microsoft.com/office/word/2010/wordprocessingDrawing" distT="0" distB="0" distL="114300" distR="114300" simplePos="0" relativeHeight="251661312" behindDoc="0" locked="0" layoutInCell="1" allowOverlap="1" wp14:anchorId="6056F89A" wp14:editId="7777777">
            <wp:simplePos x="0" y="0"/>
            <wp:positionH relativeFrom="column">
              <wp:posOffset>2595052</wp:posOffset>
            </wp:positionH>
            <wp:positionV relativeFrom="paragraph">
              <wp:posOffset>-261515</wp:posOffset>
            </wp:positionV>
            <wp:extent cx="672066" cy="669851"/>
            <wp:effectExtent l="19050" t="0" r="0" b="0"/>
            <wp:wrapNone/>
            <wp:docPr id="5" name="Immagine 1" descr="C:\Documents and Settings\Client\Documenti\Immagini\LogoLeoneIX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Client\Documenti\Immagini\LogoLeoneIX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66" cy="66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 w:eastAsia="Times New Roman"/>
          <w:b/>
          <w:noProof/>
          <w:color w:val="000000"/>
          <w:sz w:val="36"/>
          <w:szCs w:val="36"/>
          <w:lang w:eastAsia="it-IT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09920B21" wp14:editId="7777777">
            <wp:simplePos x="0" y="0"/>
            <wp:positionH relativeFrom="column">
              <wp:posOffset>-52705</wp:posOffset>
            </wp:positionH>
            <wp:positionV relativeFrom="paragraph">
              <wp:posOffset>-187960</wp:posOffset>
            </wp:positionV>
            <wp:extent cx="501650" cy="457200"/>
            <wp:effectExtent l="1905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7381" t="30481" r="26559" b="62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 w:eastAsia="Times New Roman"/>
          <w:b/>
          <w:noProof/>
          <w:color w:val="000000"/>
          <w:sz w:val="36"/>
          <w:szCs w:val="36"/>
          <w:lang w:eastAsia="it-IT"/>
        </w:rPr>
        <w:drawing>
          <wp:anchor xmlns:wp14="http://schemas.microsoft.com/office/word/2010/wordprocessingDrawing" distT="0" distB="0" distL="114300" distR="114300" simplePos="0" relativeHeight="251663360" behindDoc="0" locked="0" layoutInCell="1" allowOverlap="1" wp14:anchorId="747A9284" wp14:editId="7777777">
            <wp:simplePos x="0" y="0"/>
            <wp:positionH relativeFrom="column">
              <wp:posOffset>5295265</wp:posOffset>
            </wp:positionH>
            <wp:positionV relativeFrom="paragraph">
              <wp:posOffset>-187960</wp:posOffset>
            </wp:positionV>
            <wp:extent cx="916305" cy="594995"/>
            <wp:effectExtent l="19050" t="0" r="0" b="0"/>
            <wp:wrapNone/>
            <wp:docPr id="2" name="Immagine 5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4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xmlns:wp14="http://schemas.microsoft.com/office/word/2010/wordml" w:rsidR="00301074" w:rsidP="00301074" w:rsidRDefault="00301074" w14:paraId="672A6659" wp14:textId="77777777">
      <w:pPr>
        <w:widowControl/>
        <w:autoSpaceDE w:val="0"/>
        <w:autoSpaceDN w:val="0"/>
        <w:adjustRightInd w:val="0"/>
        <w:jc w:val="center"/>
        <w:rPr>
          <w:rFonts w:ascii="Garamond" w:hAnsi="Garamond" w:eastAsia="Times New Roman"/>
          <w:b/>
          <w:color w:val="000000"/>
          <w:sz w:val="36"/>
          <w:szCs w:val="36"/>
          <w:lang w:eastAsia="it-IT"/>
        </w:rPr>
      </w:pPr>
    </w:p>
    <w:p xmlns:wp14="http://schemas.microsoft.com/office/word/2010/wordml" w:rsidRPr="00A827A5" w:rsidR="00301074" w:rsidP="00301074" w:rsidRDefault="00301074" w14:paraId="264AE9BD" wp14:textId="77777777">
      <w:pPr>
        <w:widowControl/>
        <w:autoSpaceDE w:val="0"/>
        <w:autoSpaceDN w:val="0"/>
        <w:adjustRightInd w:val="0"/>
        <w:jc w:val="center"/>
        <w:rPr>
          <w:rFonts w:ascii="Garamond" w:hAnsi="Garamond" w:eastAsia="Times New Roman"/>
          <w:b/>
          <w:color w:val="000000"/>
          <w:sz w:val="36"/>
          <w:szCs w:val="36"/>
          <w:lang w:eastAsia="it-IT"/>
        </w:rPr>
      </w:pPr>
      <w:r w:rsidRPr="00A827A5">
        <w:rPr>
          <w:rFonts w:ascii="Garamond" w:hAnsi="Garamond" w:eastAsia="Times New Roman"/>
          <w:b/>
          <w:color w:val="000000"/>
          <w:sz w:val="36"/>
          <w:szCs w:val="36"/>
          <w:lang w:eastAsia="it-IT"/>
        </w:rPr>
        <w:t>ISTITUTO COMPRENSIVO STATALE</w:t>
      </w:r>
    </w:p>
    <w:p xmlns:wp14="http://schemas.microsoft.com/office/word/2010/wordml" w:rsidRPr="00A827A5" w:rsidR="00301074" w:rsidP="00301074" w:rsidRDefault="00301074" w14:paraId="7C24D0FC" wp14:textId="77777777">
      <w:pPr>
        <w:widowControl/>
        <w:autoSpaceDE w:val="0"/>
        <w:autoSpaceDN w:val="0"/>
        <w:adjustRightInd w:val="0"/>
        <w:jc w:val="center"/>
        <w:rPr>
          <w:rFonts w:ascii="Garamond" w:hAnsi="Garamond" w:eastAsia="Times New Roman"/>
          <w:b/>
          <w:color w:val="000000"/>
          <w:sz w:val="36"/>
          <w:szCs w:val="36"/>
          <w:lang w:eastAsia="it-IT"/>
        </w:rPr>
      </w:pPr>
      <w:r w:rsidRPr="00A827A5">
        <w:rPr>
          <w:rFonts w:ascii="Garamond" w:hAnsi="Garamond" w:eastAsia="Times New Roman"/>
          <w:b/>
          <w:color w:val="000000"/>
          <w:sz w:val="36"/>
          <w:szCs w:val="36"/>
          <w:lang w:eastAsia="it-IT"/>
        </w:rPr>
        <w:t xml:space="preserve"> “SAN LEONE IX”</w:t>
      </w:r>
    </w:p>
    <w:p xmlns:wp14="http://schemas.microsoft.com/office/word/2010/wordml" w:rsidRPr="00A827A5" w:rsidR="00301074" w:rsidP="00301074" w:rsidRDefault="00301074" w14:paraId="6B33FF2F" wp14:textId="77777777">
      <w:pPr>
        <w:widowControl/>
        <w:autoSpaceDE w:val="0"/>
        <w:autoSpaceDN w:val="0"/>
        <w:adjustRightInd w:val="0"/>
        <w:jc w:val="center"/>
        <w:rPr>
          <w:rFonts w:ascii="Garamond" w:hAnsi="Garamond" w:eastAsia="Times New Roman" w:cs="Garamond"/>
          <w:color w:val="000000"/>
          <w:lang w:eastAsia="it-IT"/>
        </w:rPr>
      </w:pPr>
      <w:r w:rsidRPr="00A827A5">
        <w:rPr>
          <w:rFonts w:ascii="Garamond" w:hAnsi="Garamond" w:eastAsia="Times New Roman" w:cs="Garamond"/>
          <w:b/>
          <w:bCs/>
          <w:color w:val="000000"/>
          <w:lang w:eastAsia="it-IT"/>
        </w:rPr>
        <w:t>Via San Leo – 81037 SESSA AURUNCA (CE)</w:t>
      </w:r>
    </w:p>
    <w:p xmlns:wp14="http://schemas.microsoft.com/office/word/2010/wordml" w:rsidRPr="00A827A5" w:rsidR="00301074" w:rsidP="00301074" w:rsidRDefault="00301074" w14:paraId="77B8350F" wp14:textId="77777777">
      <w:pPr>
        <w:widowControl/>
        <w:autoSpaceDE w:val="0"/>
        <w:autoSpaceDN w:val="0"/>
        <w:adjustRightInd w:val="0"/>
        <w:jc w:val="center"/>
        <w:rPr>
          <w:rFonts w:ascii="Garamond" w:hAnsi="Garamond" w:eastAsia="Times New Roman" w:cs="Garamond"/>
          <w:b/>
          <w:bCs/>
          <w:color w:val="000000"/>
          <w:sz w:val="20"/>
          <w:szCs w:val="20"/>
          <w:lang w:eastAsia="it-IT"/>
        </w:rPr>
      </w:pPr>
      <w:r w:rsidRPr="00A827A5">
        <w:rPr>
          <w:rFonts w:ascii="Garamond" w:hAnsi="Garamond" w:eastAsia="Times New Roman" w:cs="Garamond"/>
          <w:b/>
          <w:bCs/>
          <w:color w:val="000000"/>
          <w:sz w:val="20"/>
          <w:szCs w:val="20"/>
          <w:lang w:eastAsia="it-IT"/>
        </w:rPr>
        <w:t xml:space="preserve">Distretto n° 19 – Sessa Aurunca -Tel. Direzione /Segreteria 0823/937033 - Fax 0823/935040 - C.F.95015570617 </w:t>
      </w:r>
    </w:p>
    <w:p xmlns:wp14="http://schemas.microsoft.com/office/word/2010/wordml" w:rsidRPr="00A827A5" w:rsidR="00301074" w:rsidP="00301074" w:rsidRDefault="00301074" w14:paraId="3066A267" wp14:textId="77777777">
      <w:pPr>
        <w:widowControl/>
        <w:autoSpaceDE w:val="0"/>
        <w:autoSpaceDN w:val="0"/>
        <w:adjustRightInd w:val="0"/>
        <w:jc w:val="center"/>
        <w:rPr>
          <w:rFonts w:ascii="Garamond" w:hAnsi="Garamond" w:eastAsia="Times New Roman" w:cs="Garamond"/>
          <w:color w:val="000000"/>
          <w:sz w:val="20"/>
          <w:szCs w:val="20"/>
          <w:lang w:eastAsia="it-IT"/>
        </w:rPr>
      </w:pPr>
      <w:r w:rsidRPr="00A827A5">
        <w:rPr>
          <w:rFonts w:ascii="Garamond" w:hAnsi="Garamond" w:eastAsia="Times New Roman" w:cs="Garamond"/>
          <w:b/>
          <w:bCs/>
          <w:color w:val="000000"/>
          <w:sz w:val="20"/>
          <w:szCs w:val="20"/>
          <w:lang w:eastAsia="it-IT"/>
        </w:rPr>
        <w:t>Codice Univoco UFIQ4Z -  E-Mail: ceic8ay008@istruzione.it P.E.C.: ceic8ay008@pec.istruzione.it</w:t>
      </w:r>
    </w:p>
    <w:p xmlns:wp14="http://schemas.microsoft.com/office/word/2010/wordml" w:rsidRPr="00301074" w:rsidR="00B25371" w:rsidP="00301074" w:rsidRDefault="00301074" w14:paraId="022851B7" wp14:textId="77777777">
      <w:pPr>
        <w:widowControl/>
        <w:spacing w:after="60"/>
        <w:jc w:val="center"/>
        <w:rPr>
          <w:rFonts w:ascii="Garamond" w:hAnsi="Garamond" w:eastAsia="Times New Roman"/>
          <w:sz w:val="20"/>
          <w:szCs w:val="20"/>
          <w:lang w:eastAsia="it-IT"/>
        </w:rPr>
      </w:pPr>
      <w:r w:rsidRPr="00A827A5">
        <w:rPr>
          <w:rFonts w:ascii="Garamond" w:hAnsi="Garamond" w:eastAsia="Times New Roman" w:cs="Garamond"/>
          <w:b/>
          <w:bCs/>
          <w:color w:val="000000"/>
          <w:sz w:val="20"/>
          <w:szCs w:val="20"/>
          <w:lang w:eastAsia="it-IT"/>
        </w:rPr>
        <w:t>www.icsanleone.gov.it</w:t>
      </w:r>
    </w:p>
    <w:p xmlns:wp14="http://schemas.microsoft.com/office/word/2010/wordml" w:rsidR="00301074" w:rsidP="00301074" w:rsidRDefault="00301074" w14:paraId="0A37501D" wp14:textId="77777777">
      <w:pPr>
        <w:jc w:val="right"/>
      </w:pPr>
    </w:p>
    <w:p xmlns:wp14="http://schemas.microsoft.com/office/word/2010/wordml" w:rsidR="00301074" w:rsidP="00301074" w:rsidRDefault="00301074" w14:paraId="3AA34B33" wp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 DIRIGENTE SCOLASTICO </w:t>
      </w:r>
    </w:p>
    <w:p xmlns:wp14="http://schemas.microsoft.com/office/word/2010/wordml" w:rsidR="00301074" w:rsidP="00301074" w:rsidRDefault="00301074" w14:paraId="1DC5E8C3" wp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I.C. “S.LEONE IX”</w:t>
      </w:r>
    </w:p>
    <w:p xmlns:wp14="http://schemas.microsoft.com/office/word/2010/wordml" w:rsidR="00301074" w:rsidP="00301074" w:rsidRDefault="00301074" w14:paraId="3BE15632" wp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SESSA AURUNCA </w:t>
      </w:r>
      <w:r>
        <w:rPr>
          <w:rFonts w:ascii="Times New Roman" w:hAnsi="Times New Roman"/>
          <w:sz w:val="24"/>
        </w:rPr>
        <w:tab/>
      </w:r>
    </w:p>
    <w:p xmlns:wp14="http://schemas.microsoft.com/office/word/2010/wordml" w:rsidR="00301074" w:rsidP="00301074" w:rsidRDefault="00301074" w14:paraId="5DAB6C7B" wp14:textId="77777777">
      <w:pPr>
        <w:jc w:val="right"/>
        <w:rPr>
          <w:rFonts w:ascii="Times New Roman" w:hAnsi="Times New Roman"/>
          <w:sz w:val="24"/>
        </w:rPr>
      </w:pPr>
    </w:p>
    <w:p xmlns:wp14="http://schemas.microsoft.com/office/word/2010/wordml" w:rsidR="00301074" w:rsidP="00301074" w:rsidRDefault="00301074" w14:paraId="02EB378F" wp14:textId="77777777">
      <w:pPr>
        <w:jc w:val="right"/>
        <w:rPr>
          <w:rFonts w:ascii="Times New Roman" w:hAnsi="Times New Roman"/>
          <w:sz w:val="24"/>
        </w:rPr>
      </w:pPr>
    </w:p>
    <w:p xmlns:wp14="http://schemas.microsoft.com/office/word/2010/wordml" w:rsidR="00301074" w:rsidP="00301074" w:rsidRDefault="00301074" w14:paraId="0D8609E5" wp14:textId="777777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IL SOTTOSCRITTO </w:t>
      </w:r>
      <w:sdt>
        <w:sdtPr>
          <w:rPr>
            <w:rFonts w:ascii="Times New Roman" w:hAnsi="Times New Roman"/>
            <w:sz w:val="24"/>
          </w:rPr>
          <w:id w:val="539193751"/>
          <w:placeholder>
            <w:docPart w:val="E009BD91565B443D83BDDF1C5195F4B9"/>
          </w:placeholder>
          <w:showingPlcHdr/>
        </w:sdtPr>
        <w:sdtEndPr/>
        <w:sdtContent>
          <w:r w:rsidRPr="005B5301">
            <w:rPr>
              <w:rStyle w:val="Testosegnaposto"/>
            </w:rPr>
            <w:t>Fare clic qui per immettere testo.</w:t>
          </w:r>
        </w:sdtContent>
      </w:sdt>
    </w:p>
    <w:p xmlns:wp14="http://schemas.microsoft.com/office/word/2010/wordml" w:rsidR="00301074" w:rsidP="00301074" w:rsidRDefault="00301074" w14:paraId="6A05A809" wp14:textId="77777777">
      <w:pPr>
        <w:rPr>
          <w:rFonts w:ascii="Times New Roman" w:hAnsi="Times New Roman"/>
          <w:sz w:val="24"/>
        </w:rPr>
      </w:pPr>
    </w:p>
    <w:p xmlns:wp14="http://schemas.microsoft.com/office/word/2010/wordml" w:rsidR="00301074" w:rsidP="00301074" w:rsidRDefault="00301074" w14:paraId="55CB4EE8" wp14:textId="777777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GENITORE DELL’ALUNNO/A </w:t>
      </w:r>
      <w:sdt>
        <w:sdtPr>
          <w:rPr>
            <w:rFonts w:ascii="Times New Roman" w:hAnsi="Times New Roman"/>
            <w:sz w:val="24"/>
          </w:rPr>
          <w:id w:val="539193752"/>
          <w:placeholder>
            <w:docPart w:val="E35491A8866D48EE9657647A5E970941"/>
          </w:placeholder>
          <w:showingPlcHdr/>
        </w:sdtPr>
        <w:sdtEndPr/>
        <w:sdtContent>
          <w:r w:rsidRPr="005B5301">
            <w:rPr>
              <w:rStyle w:val="Testosegnaposto"/>
            </w:rPr>
            <w:t>Fare clic qui per immettere testo.</w:t>
          </w:r>
        </w:sdtContent>
      </w:sdt>
    </w:p>
    <w:p xmlns:wp14="http://schemas.microsoft.com/office/word/2010/wordml" w:rsidR="00301074" w:rsidP="00301074" w:rsidRDefault="00301074" w14:paraId="5A39BBE3" wp14:textId="77777777">
      <w:pPr>
        <w:rPr>
          <w:rFonts w:ascii="Times New Roman" w:hAnsi="Times New Roman"/>
          <w:sz w:val="24"/>
        </w:rPr>
      </w:pPr>
    </w:p>
    <w:p xmlns:wp14="http://schemas.microsoft.com/office/word/2010/wordml" w:rsidR="00301074" w:rsidP="00301074" w:rsidRDefault="00301074" w14:paraId="7093C711" wp14:textId="777777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DELLA CLASSE </w:t>
      </w:r>
      <w:sdt>
        <w:sdtPr>
          <w:rPr>
            <w:rFonts w:ascii="Times New Roman" w:hAnsi="Times New Roman"/>
            <w:sz w:val="24"/>
          </w:rPr>
          <w:id w:val="539193753"/>
          <w:placeholder>
            <w:docPart w:val="C05E8111EC7049E19F182A82E9D9A5B7"/>
          </w:placeholder>
          <w:showingPlcHdr/>
        </w:sdtPr>
        <w:sdtEndPr/>
        <w:sdtContent>
          <w:r w:rsidRPr="005B5301">
            <w:rPr>
              <w:rStyle w:val="Testosegnaposto"/>
            </w:rPr>
            <w:t>Fare clic qui per immettere testo.</w:t>
          </w:r>
        </w:sdtContent>
      </w:sdt>
    </w:p>
    <w:p xmlns:wp14="http://schemas.microsoft.com/office/word/2010/wordml" w:rsidR="00301074" w:rsidP="00301074" w:rsidRDefault="00301074" w14:paraId="41C8F396" wp14:textId="77777777">
      <w:pPr>
        <w:rPr>
          <w:rFonts w:ascii="Times New Roman" w:hAnsi="Times New Roman"/>
          <w:sz w:val="24"/>
        </w:rPr>
      </w:pPr>
    </w:p>
    <w:p xmlns:wp14="http://schemas.microsoft.com/office/word/2010/wordml" w:rsidR="00301074" w:rsidP="00301074" w:rsidRDefault="00301074" w14:paraId="6E4AFF26" wp14:textId="7777777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CHIEDE</w:t>
      </w:r>
    </w:p>
    <w:p xmlns:wp14="http://schemas.microsoft.com/office/word/2010/wordml" w:rsidR="00301074" w:rsidP="00301074" w:rsidRDefault="00301074" w14:paraId="72A3D3EC" wp14:textId="77777777">
      <w:pPr>
        <w:jc w:val="center"/>
        <w:rPr>
          <w:rFonts w:ascii="Times New Roman" w:hAnsi="Times New Roman"/>
          <w:sz w:val="24"/>
        </w:rPr>
      </w:pPr>
    </w:p>
    <w:p xmlns:wp14="http://schemas.microsoft.com/office/word/2010/wordml" w:rsidR="00301074" w:rsidP="1B183FFF" w:rsidRDefault="00301074" w14:paraId="050CA6B4" wp14:textId="4B8FE883">
      <w:pPr>
        <w:rPr>
          <w:rFonts w:ascii="Times New Roman" w:hAnsi="Times New Roman"/>
          <w:sz w:val="24"/>
          <w:szCs w:val="24"/>
        </w:rPr>
      </w:pPr>
      <w:r w:rsidRPr="1B183FFF" w:rsidR="00301074">
        <w:rPr>
          <w:rFonts w:ascii="Times New Roman" w:hAnsi="Times New Roman"/>
          <w:sz w:val="24"/>
          <w:szCs w:val="24"/>
        </w:rPr>
        <w:t>ALLA S.V. DI AUTORIZZARE IL/LA PROPRI</w:t>
      </w:r>
      <w:r w:rsidRPr="1B183FFF" w:rsidR="007B60B7">
        <w:rPr>
          <w:rFonts w:ascii="Times New Roman" w:hAnsi="Times New Roman"/>
          <w:sz w:val="24"/>
          <w:szCs w:val="24"/>
        </w:rPr>
        <w:t>O/A FIGLIO/A</w:t>
      </w:r>
      <w:r w:rsidRPr="1B183FFF" w:rsidR="6D57D58A">
        <w:rPr>
          <w:rFonts w:ascii="Times New Roman" w:hAnsi="Times New Roman"/>
          <w:sz w:val="24"/>
          <w:szCs w:val="24"/>
        </w:rPr>
        <w:t xml:space="preserve"> ISCRITTO ALLA SCUOLA SECONDARIA</w:t>
      </w:r>
      <w:r w:rsidRPr="1B183FFF" w:rsidR="28858338">
        <w:rPr>
          <w:rFonts w:ascii="Times New Roman" w:hAnsi="Times New Roman"/>
          <w:sz w:val="24"/>
          <w:szCs w:val="24"/>
        </w:rPr>
        <w:t xml:space="preserve"> DI I grado</w:t>
      </w:r>
      <w:r w:rsidRPr="1B183FFF" w:rsidR="007B60B7">
        <w:rPr>
          <w:rFonts w:ascii="Times New Roman" w:hAnsi="Times New Roman"/>
          <w:sz w:val="24"/>
          <w:szCs w:val="24"/>
        </w:rPr>
        <w:t xml:space="preserve"> </w:t>
      </w:r>
      <w:r w:rsidRPr="1B183FFF" w:rsidR="007B60B7">
        <w:rPr>
          <w:rFonts w:ascii="Times New Roman" w:hAnsi="Times New Roman"/>
          <w:sz w:val="24"/>
          <w:szCs w:val="24"/>
        </w:rPr>
        <w:t xml:space="preserve">A SOSTARE NEL CORTILE DELLA SCUOLA TRA LE ORE </w:t>
      </w:r>
      <w:r w:rsidRPr="1B183FFF" w:rsidR="6DC0ED82">
        <w:rPr>
          <w:rFonts w:ascii="Times New Roman" w:hAnsi="Times New Roman"/>
          <w:sz w:val="24"/>
          <w:szCs w:val="24"/>
        </w:rPr>
        <w:t>7</w:t>
      </w:r>
      <w:r w:rsidRPr="1B183FFF" w:rsidR="007B60B7">
        <w:rPr>
          <w:rFonts w:ascii="Times New Roman" w:hAnsi="Times New Roman"/>
          <w:sz w:val="24"/>
          <w:szCs w:val="24"/>
        </w:rPr>
        <w:t>:</w:t>
      </w:r>
      <w:r w:rsidRPr="1B183FFF" w:rsidR="16942CAC">
        <w:rPr>
          <w:rFonts w:ascii="Times New Roman" w:hAnsi="Times New Roman"/>
          <w:sz w:val="24"/>
          <w:szCs w:val="24"/>
        </w:rPr>
        <w:t>4</w:t>
      </w:r>
      <w:r w:rsidRPr="1B183FFF" w:rsidR="007B60B7">
        <w:rPr>
          <w:rFonts w:ascii="Times New Roman" w:hAnsi="Times New Roman"/>
          <w:sz w:val="24"/>
          <w:szCs w:val="24"/>
        </w:rPr>
        <w:t>0 E LE ORE 8:</w:t>
      </w:r>
      <w:r w:rsidRPr="1B183FFF" w:rsidR="74EBBF25">
        <w:rPr>
          <w:rFonts w:ascii="Times New Roman" w:hAnsi="Times New Roman"/>
          <w:sz w:val="24"/>
          <w:szCs w:val="24"/>
        </w:rPr>
        <w:t>00</w:t>
      </w:r>
      <w:r w:rsidRPr="1B183FFF" w:rsidR="007B60B7">
        <w:rPr>
          <w:rFonts w:ascii="Times New Roman" w:hAnsi="Times New Roman"/>
          <w:sz w:val="24"/>
          <w:szCs w:val="24"/>
        </w:rPr>
        <w:t xml:space="preserve"> (INIZIO LEZIONE), ESONERANDO LA SCUOLA DA OGNI RESPONSABILITA’.</w:t>
      </w:r>
    </w:p>
    <w:p xmlns:wp14="http://schemas.microsoft.com/office/word/2010/wordml" w:rsidR="007B60B7" w:rsidP="00301074" w:rsidRDefault="007B60B7" w14:paraId="0D0B940D" wp14:textId="77777777">
      <w:pPr>
        <w:rPr>
          <w:rFonts w:ascii="Times New Roman" w:hAnsi="Times New Roman"/>
          <w:sz w:val="24"/>
        </w:rPr>
      </w:pPr>
    </w:p>
    <w:p xmlns:wp14="http://schemas.microsoft.com/office/word/2010/wordml" w:rsidR="007B60B7" w:rsidP="00301074" w:rsidRDefault="007B60B7" w14:paraId="0E27B00A" wp14:textId="77777777">
      <w:pPr>
        <w:rPr>
          <w:rFonts w:ascii="Times New Roman" w:hAnsi="Times New Roman"/>
          <w:sz w:val="24"/>
        </w:rPr>
      </w:pPr>
    </w:p>
    <w:p xmlns:wp14="http://schemas.microsoft.com/office/word/2010/wordml" w:rsidR="007B60B7" w:rsidP="00301074" w:rsidRDefault="007B60B7" w14:paraId="386EE4C7" wp14:textId="77777777">
      <w:r>
        <w:t xml:space="preserve">SESSA A. </w:t>
      </w:r>
      <w:sdt>
        <w:sdtPr>
          <w:id w:val="539193756"/>
          <w:placeholder>
            <w:docPart w:val="44FB09CD4C0D4B228FED21EE874485EF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5B5301">
            <w:rPr>
              <w:rStyle w:val="Testosegnaposto"/>
            </w:rPr>
            <w:t>Fare clic qui per immettere una data.</w:t>
          </w:r>
        </w:sdtContent>
      </w:sdt>
      <w:r>
        <w:t xml:space="preserve">     </w:t>
      </w:r>
    </w:p>
    <w:p xmlns:wp14="http://schemas.microsoft.com/office/word/2010/wordml" w:rsidR="007B60B7" w:rsidP="00301074" w:rsidRDefault="007B60B7" w14:paraId="60061E4C" wp14:textId="77777777"/>
    <w:p xmlns:wp14="http://schemas.microsoft.com/office/word/2010/wordml" w:rsidR="007B60B7" w:rsidP="00301074" w:rsidRDefault="007B60B7" w14:paraId="4E1694AF" wp14:textId="77777777">
      <w:r>
        <w:tab/>
      </w:r>
      <w:r>
        <w:tab/>
      </w:r>
      <w:r>
        <w:tab/>
      </w:r>
      <w:r>
        <w:tab/>
      </w:r>
      <w:r>
        <w:tab/>
      </w:r>
      <w:r>
        <w:t xml:space="preserve">    FIRMA GENITORE </w:t>
      </w:r>
      <w:sdt>
        <w:sdtPr>
          <w:id w:val="539193757"/>
          <w:placeholder>
            <w:docPart w:val="095F241F6EC4419C97877E8D6CFD9A4C"/>
          </w:placeholder>
          <w:showingPlcHdr/>
        </w:sdtPr>
        <w:sdtEndPr/>
        <w:sdtContent>
          <w:r w:rsidRPr="005B5301">
            <w:rPr>
              <w:rStyle w:val="Testosegnaposto"/>
            </w:rPr>
            <w:t>Fare clic qui per immettere testo.</w:t>
          </w:r>
        </w:sdtContent>
      </w:sdt>
    </w:p>
    <w:sectPr w:rsidR="007B60B7" w:rsidSect="00FD1011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90"/>
  <w:attachedTemplate r:id="rId1"/>
  <w:trackRevisions w:val="false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074"/>
    <w:rsid w:val="00301074"/>
    <w:rsid w:val="00442216"/>
    <w:rsid w:val="00463902"/>
    <w:rsid w:val="007B60B7"/>
    <w:rsid w:val="008A2DFD"/>
    <w:rsid w:val="00AC3738"/>
    <w:rsid w:val="00B25371"/>
    <w:rsid w:val="00FD1011"/>
    <w:rsid w:val="16942CAC"/>
    <w:rsid w:val="1B183FFF"/>
    <w:rsid w:val="28858338"/>
    <w:rsid w:val="38E8D755"/>
    <w:rsid w:val="544B558B"/>
    <w:rsid w:val="56274284"/>
    <w:rsid w:val="566F2C09"/>
    <w:rsid w:val="6D57D58A"/>
    <w:rsid w:val="6DC0ED82"/>
    <w:rsid w:val="74EBB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7627"/>
  <w15:docId w15:val="{D389814B-1B31-453F-8C99-1E8165B016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uiPriority w:val="1"/>
    <w:qFormat/>
    <w:rsid w:val="00301074"/>
    <w:pPr>
      <w:widowControl w:val="0"/>
      <w:spacing w:after="0" w:line="240" w:lineRule="auto"/>
    </w:pPr>
    <w:rPr>
      <w:rFonts w:ascii="Calibri" w:hAnsi="Calibri" w:eastAsia="Calibri" w:cs="Times New Roman"/>
      <w:lang w:eastAsia="en-US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0107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1074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301074"/>
    <w:rPr>
      <w:rFonts w:ascii="Tahoma" w:hAnsi="Tahoma" w:eastAsia="Calibri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01074"/>
    <w:pPr>
      <w:widowControl w:val="0"/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0107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10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107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3.em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2.png" Id="rId6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enico\Desktop\modelli%20materiale\conged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35491A8866D48EE9657647A5E9709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365CF4-E7DB-4799-9385-2FD28E6F5DD7}"/>
      </w:docPartPr>
      <w:docPartBody>
        <w:p xmlns:wp14="http://schemas.microsoft.com/office/word/2010/wordml" w:rsidR="009A2C65" w:rsidP="000771D3" w:rsidRDefault="000771D3" w14:paraId="6CCFC571" wp14:textId="77777777">
          <w:pPr>
            <w:pStyle w:val="E35491A8866D48EE9657647A5E9709411"/>
          </w:pPr>
          <w:r w:rsidRPr="005B530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05E8111EC7049E19F182A82E9D9A5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220CA2-DD31-40A5-8DB7-AB76D3F832C5}"/>
      </w:docPartPr>
      <w:docPartBody>
        <w:p xmlns:wp14="http://schemas.microsoft.com/office/word/2010/wordml" w:rsidR="009A2C65" w:rsidP="000771D3" w:rsidRDefault="000771D3" w14:paraId="5788B055" wp14:textId="77777777">
          <w:pPr>
            <w:pStyle w:val="C05E8111EC7049E19F182A82E9D9A5B71"/>
          </w:pPr>
          <w:r w:rsidRPr="005B530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009BD91565B443D83BDDF1C5195F4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506B50-C405-4C7C-9DB2-297C60D10855}"/>
      </w:docPartPr>
      <w:docPartBody>
        <w:p xmlns:wp14="http://schemas.microsoft.com/office/word/2010/wordml" w:rsidR="009A2C65" w:rsidP="000771D3" w:rsidRDefault="000771D3" w14:paraId="50FFAEFE" wp14:textId="77777777">
          <w:pPr>
            <w:pStyle w:val="E009BD91565B443D83BDDF1C5195F4B9"/>
          </w:pPr>
          <w:r w:rsidRPr="005B5301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4FB09CD4C0D4B228FED21EE874485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219214-B0A0-4DF6-B86C-69C2267C9647}"/>
      </w:docPartPr>
      <w:docPartBody>
        <w:p xmlns:wp14="http://schemas.microsoft.com/office/word/2010/wordml" w:rsidR="009A2C65" w:rsidP="000771D3" w:rsidRDefault="000771D3" w14:paraId="03A04EE8" wp14:textId="77777777">
          <w:pPr>
            <w:pStyle w:val="44FB09CD4C0D4B228FED21EE874485EF"/>
          </w:pPr>
          <w:r w:rsidRPr="005B5301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95F241F6EC4419C97877E8D6CFD9A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23C91F-2FDD-40D0-A571-E3FA2524AD64}"/>
      </w:docPartPr>
      <w:docPartBody>
        <w:p xmlns:wp14="http://schemas.microsoft.com/office/word/2010/wordml" w:rsidR="009A2C65" w:rsidP="000771D3" w:rsidRDefault="000771D3" w14:paraId="4DABD2A2" wp14:textId="77777777">
          <w:pPr>
            <w:pStyle w:val="095F241F6EC4419C97877E8D6CFD9A4C"/>
          </w:pPr>
          <w:r w:rsidRPr="005B5301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0771D3"/>
    <w:rsid w:val="0007019F"/>
    <w:rsid w:val="000771D3"/>
    <w:rsid w:val="008B0561"/>
    <w:rsid w:val="009A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2C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771D3"/>
    <w:rPr>
      <w:color w:val="808080"/>
    </w:rPr>
  </w:style>
  <w:style w:type="paragraph" w:customStyle="1" w:styleId="E35491A8866D48EE9657647A5E970941">
    <w:name w:val="E35491A8866D48EE9657647A5E970941"/>
    <w:rsid w:val="000771D3"/>
  </w:style>
  <w:style w:type="paragraph" w:customStyle="1" w:styleId="C05E8111EC7049E19F182A82E9D9A5B7">
    <w:name w:val="C05E8111EC7049E19F182A82E9D9A5B7"/>
    <w:rsid w:val="000771D3"/>
  </w:style>
  <w:style w:type="paragraph" w:customStyle="1" w:styleId="E009BD91565B443D83BDDF1C5195F4B9">
    <w:name w:val="E009BD91565B443D83BDDF1C5195F4B9"/>
    <w:rsid w:val="000771D3"/>
    <w:pPr>
      <w:widowControl w:val="0"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5491A8866D48EE9657647A5E9709411">
    <w:name w:val="E35491A8866D48EE9657647A5E9709411"/>
    <w:rsid w:val="000771D3"/>
    <w:pPr>
      <w:widowControl w:val="0"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05E8111EC7049E19F182A82E9D9A5B71">
    <w:name w:val="C05E8111EC7049E19F182A82E9D9A5B71"/>
    <w:rsid w:val="000771D3"/>
    <w:pPr>
      <w:widowControl w:val="0"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4FB09CD4C0D4B228FED21EE874485EF">
    <w:name w:val="44FB09CD4C0D4B228FED21EE874485EF"/>
    <w:rsid w:val="000771D3"/>
    <w:pPr>
      <w:widowControl w:val="0"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95F241F6EC4419C97877E8D6CFD9A4C">
    <w:name w:val="095F241F6EC4419C97877E8D6CFD9A4C"/>
    <w:rsid w:val="000771D3"/>
    <w:pPr>
      <w:widowControl w:val="0"/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congedo.dotx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domenico melone</dc:creator>
  <lastModifiedBy>domenico melone</lastModifiedBy>
  <revision>3</revision>
  <dcterms:created xsi:type="dcterms:W3CDTF">2023-05-15T14:16:00.0000000Z</dcterms:created>
  <dcterms:modified xsi:type="dcterms:W3CDTF">2025-09-12T13:19:48.7535385Z</dcterms:modified>
</coreProperties>
</file>