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1A8" w:rsidRDefault="000311A8" w:rsidP="000311A8">
      <w:pPr>
        <w:jc w:val="right"/>
      </w:pPr>
      <w:bookmarkStart w:id="0" w:name="_GoBack"/>
      <w:bookmarkEnd w:id="0"/>
      <w:r>
        <w:t>Al Dirigente Scolastico</w:t>
      </w:r>
    </w:p>
    <w:p w:rsidR="000311A8" w:rsidRDefault="000311A8" w:rsidP="000311A8">
      <w:pPr>
        <w:jc w:val="right"/>
      </w:pPr>
      <w:r>
        <w:t>I.C. San Leone IX</w:t>
      </w:r>
    </w:p>
    <w:p w:rsidR="000311A8" w:rsidRDefault="000311A8" w:rsidP="000311A8">
      <w:pPr>
        <w:jc w:val="right"/>
      </w:pPr>
      <w:r>
        <w:t>SESSA AURUNCA CE</w:t>
      </w:r>
    </w:p>
    <w:p w:rsidR="000311A8" w:rsidRDefault="000311A8" w:rsidP="000311A8">
      <w:pPr>
        <w:jc w:val="right"/>
      </w:pPr>
    </w:p>
    <w:p w:rsidR="000311A8" w:rsidRDefault="000311A8" w:rsidP="000311A8">
      <w:pPr>
        <w:rPr>
          <w:b/>
          <w:sz w:val="28"/>
          <w:szCs w:val="28"/>
        </w:rPr>
      </w:pPr>
    </w:p>
    <w:p w:rsidR="000311A8" w:rsidRDefault="000311A8" w:rsidP="000311A8">
      <w:pPr>
        <w:rPr>
          <w:b/>
          <w:sz w:val="28"/>
          <w:szCs w:val="28"/>
        </w:rPr>
      </w:pPr>
    </w:p>
    <w:p w:rsidR="000311A8" w:rsidRDefault="000311A8" w:rsidP="000311A8">
      <w:r>
        <w:rPr>
          <w:b/>
          <w:sz w:val="28"/>
          <w:szCs w:val="28"/>
        </w:rPr>
        <w:t xml:space="preserve">OGGETTO: </w:t>
      </w:r>
      <w:r>
        <w:t>Trasporto/spostamento ausili didattici.</w:t>
      </w:r>
    </w:p>
    <w:p w:rsidR="000311A8" w:rsidRDefault="000311A8" w:rsidP="000311A8"/>
    <w:p w:rsidR="000311A8" w:rsidRDefault="000311A8" w:rsidP="000311A8"/>
    <w:p w:rsidR="00B25371" w:rsidRDefault="000311A8" w:rsidP="000311A8">
      <w:pPr>
        <w:spacing w:line="480" w:lineRule="auto"/>
      </w:pPr>
      <w:r>
        <w:t xml:space="preserve">Il sottoscritto </w:t>
      </w:r>
      <w:sdt>
        <w:sdtPr>
          <w:id w:val="71520376"/>
          <w:placeholder>
            <w:docPart w:val="B899D7F8948F4BED879B4BA8460485C2"/>
          </w:placeholder>
          <w:showingPlcHdr/>
        </w:sdtPr>
        <w:sdtEndPr/>
        <w:sdtContent>
          <w:r w:rsidRPr="00667AB3">
            <w:rPr>
              <w:rStyle w:val="Testosegnaposto"/>
              <w:rFonts w:eastAsiaTheme="minorEastAsia"/>
            </w:rPr>
            <w:t>immettere testo.</w:t>
          </w:r>
        </w:sdtContent>
      </w:sdt>
      <w:r>
        <w:t xml:space="preserve"> in servizio presso codesta scuola in qualità di </w:t>
      </w:r>
      <w:sdt>
        <w:sdtPr>
          <w:id w:val="71520378"/>
          <w:placeholder>
            <w:docPart w:val="D038D028AAFE456B9ED03201BD922C4A"/>
          </w:placeholder>
          <w:showingPlcHdr/>
        </w:sdtPr>
        <w:sdtEndPr/>
        <w:sdtContent>
          <w:r w:rsidRPr="00667AB3">
            <w:rPr>
              <w:rStyle w:val="Testosegnaposto"/>
              <w:rFonts w:eastAsiaTheme="minorEastAsia"/>
            </w:rPr>
            <w:t>immettere testo.</w:t>
          </w:r>
        </w:sdtContent>
      </w:sdt>
      <w:r>
        <w:t xml:space="preserve">, per motivi </w:t>
      </w:r>
      <w:sdt>
        <w:sdtPr>
          <w:id w:val="71520379"/>
          <w:placeholder>
            <w:docPart w:val="353E761E08374047B936932C59890D3C"/>
          </w:placeholder>
          <w:showingPlcHdr/>
        </w:sdtPr>
        <w:sdtEndPr/>
        <w:sdtContent>
          <w:r w:rsidRPr="00667AB3">
            <w:rPr>
              <w:rStyle w:val="Testosegnaposto"/>
              <w:rFonts w:eastAsiaTheme="minorEastAsia"/>
            </w:rPr>
            <w:t>immettere testo.</w:t>
          </w:r>
        </w:sdtContent>
      </w:sdt>
      <w:r>
        <w:t>;</w:t>
      </w:r>
    </w:p>
    <w:p w:rsidR="000311A8" w:rsidRDefault="000311A8" w:rsidP="000311A8">
      <w:pPr>
        <w:spacing w:line="480" w:lineRule="auto"/>
        <w:jc w:val="center"/>
      </w:pPr>
      <w:r>
        <w:t>COMUNICA</w:t>
      </w:r>
    </w:p>
    <w:p w:rsidR="000311A8" w:rsidRDefault="000311A8" w:rsidP="000311A8">
      <w:pPr>
        <w:spacing w:line="480" w:lineRule="auto"/>
      </w:pPr>
      <w:r>
        <w:t xml:space="preserve">alla S.V. lo spostamento/trasporto e/o affidamento dei seguenti ausili didattici in data </w:t>
      </w:r>
      <w:sdt>
        <w:sdtPr>
          <w:id w:val="71520380"/>
          <w:placeholder>
            <w:docPart w:val="753E702855894BE7A129FBDF88785A1D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667AB3">
            <w:rPr>
              <w:rStyle w:val="Testosegnaposto"/>
              <w:rFonts w:eastAsiaTheme="minorEastAsia"/>
            </w:rPr>
            <w:t>immettere una data.</w:t>
          </w:r>
        </w:sdtContent>
      </w:sdt>
      <w:r>
        <w:t xml:space="preserve"> :</w:t>
      </w:r>
    </w:p>
    <w:p w:rsidR="000311A8" w:rsidRDefault="00482C4C" w:rsidP="000311A8">
      <w:pPr>
        <w:pStyle w:val="Paragrafoelenco"/>
        <w:numPr>
          <w:ilvl w:val="0"/>
          <w:numId w:val="1"/>
        </w:numPr>
        <w:spacing w:line="480" w:lineRule="auto"/>
      </w:pPr>
      <w:r>
        <w:t xml:space="preserve">N. </w:t>
      </w:r>
      <w:sdt>
        <w:sdtPr>
          <w:id w:val="71520385"/>
          <w:placeholder>
            <w:docPart w:val="B3E1C54EEBF44E53A8350A2BBDE5842B"/>
          </w:placeholder>
          <w:showingPlcHdr/>
        </w:sdtPr>
        <w:sdtEndPr/>
        <w:sdtContent>
          <w:r w:rsidRPr="00667AB3">
            <w:rPr>
              <w:rStyle w:val="Testosegnaposto"/>
              <w:rFonts w:eastAsiaTheme="minorEastAsia"/>
            </w:rPr>
            <w:t>immettere testo.</w:t>
          </w:r>
        </w:sdtContent>
      </w:sdt>
    </w:p>
    <w:p w:rsidR="00482C4C" w:rsidRDefault="00482C4C" w:rsidP="000311A8">
      <w:pPr>
        <w:pStyle w:val="Paragrafoelenco"/>
        <w:numPr>
          <w:ilvl w:val="0"/>
          <w:numId w:val="1"/>
        </w:numPr>
        <w:spacing w:line="480" w:lineRule="auto"/>
      </w:pPr>
      <w:r>
        <w:t xml:space="preserve">N. </w:t>
      </w:r>
      <w:sdt>
        <w:sdtPr>
          <w:id w:val="71520386"/>
          <w:placeholder>
            <w:docPart w:val="C162740B7D1D4A1599F757409934BDA1"/>
          </w:placeholder>
          <w:showingPlcHdr/>
        </w:sdtPr>
        <w:sdtEndPr/>
        <w:sdtContent>
          <w:r w:rsidRPr="00667AB3">
            <w:rPr>
              <w:rStyle w:val="Testosegnaposto"/>
              <w:rFonts w:eastAsiaTheme="minorEastAsia"/>
            </w:rPr>
            <w:t>immettere testo.</w:t>
          </w:r>
        </w:sdtContent>
      </w:sdt>
    </w:p>
    <w:p w:rsidR="00482C4C" w:rsidRDefault="00482C4C" w:rsidP="000311A8">
      <w:pPr>
        <w:pStyle w:val="Paragrafoelenco"/>
        <w:numPr>
          <w:ilvl w:val="0"/>
          <w:numId w:val="1"/>
        </w:numPr>
        <w:spacing w:line="480" w:lineRule="auto"/>
      </w:pPr>
      <w:r>
        <w:t xml:space="preserve">N. </w:t>
      </w:r>
      <w:sdt>
        <w:sdtPr>
          <w:id w:val="71520387"/>
          <w:placeholder>
            <w:docPart w:val="F72174DF1DEE40C5997DE75E256371D3"/>
          </w:placeholder>
          <w:showingPlcHdr/>
        </w:sdtPr>
        <w:sdtEndPr/>
        <w:sdtContent>
          <w:r w:rsidRPr="00667AB3">
            <w:rPr>
              <w:rStyle w:val="Testosegnaposto"/>
              <w:rFonts w:eastAsiaTheme="minorEastAsia"/>
            </w:rPr>
            <w:t>immettere testo.</w:t>
          </w:r>
        </w:sdtContent>
      </w:sdt>
    </w:p>
    <w:p w:rsidR="00482C4C" w:rsidRDefault="00482C4C" w:rsidP="000311A8">
      <w:pPr>
        <w:pStyle w:val="Paragrafoelenco"/>
        <w:numPr>
          <w:ilvl w:val="0"/>
          <w:numId w:val="1"/>
        </w:numPr>
        <w:spacing w:line="480" w:lineRule="auto"/>
      </w:pPr>
      <w:r>
        <w:t xml:space="preserve">N. </w:t>
      </w:r>
      <w:sdt>
        <w:sdtPr>
          <w:id w:val="71520388"/>
          <w:placeholder>
            <w:docPart w:val="E737DAB9DBBF40C799F5D83238CFE3D6"/>
          </w:placeholder>
          <w:showingPlcHdr/>
        </w:sdtPr>
        <w:sdtEndPr/>
        <w:sdtContent>
          <w:r w:rsidRPr="00667AB3">
            <w:rPr>
              <w:rStyle w:val="Testosegnaposto"/>
              <w:rFonts w:eastAsiaTheme="minorEastAsia"/>
            </w:rPr>
            <w:t>immettere testo.</w:t>
          </w:r>
        </w:sdtContent>
      </w:sdt>
    </w:p>
    <w:p w:rsidR="00482C4C" w:rsidRDefault="00482C4C" w:rsidP="000311A8">
      <w:pPr>
        <w:pStyle w:val="Paragrafoelenco"/>
        <w:numPr>
          <w:ilvl w:val="0"/>
          <w:numId w:val="1"/>
        </w:numPr>
        <w:spacing w:line="480" w:lineRule="auto"/>
      </w:pPr>
      <w:r>
        <w:t xml:space="preserve">N. </w:t>
      </w:r>
      <w:sdt>
        <w:sdtPr>
          <w:id w:val="71520389"/>
          <w:placeholder>
            <w:docPart w:val="F90663D33DF140EAB320A2A1499C2F9D"/>
          </w:placeholder>
          <w:showingPlcHdr/>
        </w:sdtPr>
        <w:sdtEndPr/>
        <w:sdtContent>
          <w:r w:rsidRPr="00667AB3">
            <w:rPr>
              <w:rStyle w:val="Testosegnaposto"/>
              <w:rFonts w:eastAsiaTheme="minorEastAsia"/>
            </w:rPr>
            <w:t>immettere testo.</w:t>
          </w:r>
        </w:sdtContent>
      </w:sdt>
    </w:p>
    <w:p w:rsidR="00482C4C" w:rsidRDefault="00482C4C" w:rsidP="00482C4C">
      <w:pPr>
        <w:spacing w:line="480" w:lineRule="auto"/>
      </w:pPr>
      <w:r>
        <w:t xml:space="preserve">DA </w:t>
      </w:r>
      <w:sdt>
        <w:sdtPr>
          <w:id w:val="71520390"/>
          <w:placeholder>
            <w:docPart w:val="108E7E444E714EBBB97346EC8929A77F"/>
          </w:placeholder>
          <w:showingPlcHdr/>
        </w:sdtPr>
        <w:sdtEndPr/>
        <w:sdtContent>
          <w:r w:rsidRPr="00667AB3">
            <w:rPr>
              <w:rStyle w:val="Testosegnaposto"/>
              <w:rFonts w:eastAsiaTheme="minorEastAsia"/>
            </w:rPr>
            <w:t>immettere testo.</w:t>
          </w:r>
        </w:sdtContent>
      </w:sdt>
      <w:r>
        <w:t xml:space="preserve">  A  </w:t>
      </w:r>
      <w:sdt>
        <w:sdtPr>
          <w:id w:val="71520391"/>
          <w:placeholder>
            <w:docPart w:val="0D77533815BD4F7886A3436576A69294"/>
          </w:placeholder>
          <w:showingPlcHdr/>
        </w:sdtPr>
        <w:sdtEndPr/>
        <w:sdtContent>
          <w:r w:rsidRPr="00667AB3">
            <w:rPr>
              <w:rStyle w:val="Testosegnaposto"/>
              <w:rFonts w:eastAsiaTheme="minorEastAsia"/>
            </w:rPr>
            <w:t>immettere testo.</w:t>
          </w:r>
        </w:sdtContent>
      </w:sdt>
    </w:p>
    <w:p w:rsidR="00482C4C" w:rsidRDefault="00482C4C" w:rsidP="00482C4C">
      <w:pPr>
        <w:spacing w:line="480" w:lineRule="auto"/>
      </w:pPr>
      <w:r>
        <w:t xml:space="preserve">Si comunica inoltre che il sottoscritto </w:t>
      </w:r>
      <w:sdt>
        <w:sdtPr>
          <w:id w:val="71520392"/>
          <w:placeholder>
            <w:docPart w:val="C772E1291AE24AD2BDA256289E92C911"/>
          </w:placeholder>
          <w:showingPlcHdr/>
        </w:sdtPr>
        <w:sdtEndPr/>
        <w:sdtContent>
          <w:r w:rsidRPr="00667AB3">
            <w:rPr>
              <w:rStyle w:val="Testosegnaposto"/>
              <w:rFonts w:eastAsiaTheme="minorEastAsia"/>
            </w:rPr>
            <w:t>immettere testo.</w:t>
          </w:r>
        </w:sdtContent>
      </w:sdt>
    </w:p>
    <w:p w:rsidR="00482C4C" w:rsidRDefault="00482C4C" w:rsidP="00482C4C">
      <w:pPr>
        <w:spacing w:line="480" w:lineRule="auto"/>
      </w:pPr>
    </w:p>
    <w:p w:rsidR="00482C4C" w:rsidRDefault="00482C4C" w:rsidP="00482C4C">
      <w:pPr>
        <w:spacing w:line="480" w:lineRule="auto"/>
      </w:pPr>
    </w:p>
    <w:p w:rsidR="00482C4C" w:rsidRDefault="00482C4C" w:rsidP="00482C4C">
      <w:pPr>
        <w:spacing w:line="480" w:lineRule="auto"/>
        <w:jc w:val="right"/>
      </w:pPr>
      <w:r>
        <w:t>IL DICHIARANTE</w:t>
      </w:r>
    </w:p>
    <w:p w:rsidR="00482C4C" w:rsidRDefault="00D03C4C" w:rsidP="00482C4C">
      <w:pPr>
        <w:spacing w:line="480" w:lineRule="auto"/>
        <w:jc w:val="right"/>
      </w:pPr>
      <w:sdt>
        <w:sdtPr>
          <w:id w:val="71520393"/>
          <w:placeholder>
            <w:docPart w:val="DB8A476BEFFE4655A8B7D398606B5089"/>
          </w:placeholder>
          <w:showingPlcHdr/>
        </w:sdtPr>
        <w:sdtEndPr/>
        <w:sdtContent>
          <w:r w:rsidR="00482C4C" w:rsidRPr="00667AB3">
            <w:rPr>
              <w:rStyle w:val="Testosegnaposto"/>
              <w:rFonts w:eastAsiaTheme="minorEastAsia"/>
            </w:rPr>
            <w:t>immettere testo.</w:t>
          </w:r>
        </w:sdtContent>
      </w:sdt>
    </w:p>
    <w:sectPr w:rsidR="00482C4C" w:rsidSect="008A68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37B7D"/>
    <w:multiLevelType w:val="hybridMultilevel"/>
    <w:tmpl w:val="618481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attachedTemplate r:id="rId1"/>
  <w:documentProtection w:edit="forms" w:formatting="1" w:enforcement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A8"/>
    <w:rsid w:val="000311A8"/>
    <w:rsid w:val="00463902"/>
    <w:rsid w:val="00482C4C"/>
    <w:rsid w:val="0060281C"/>
    <w:rsid w:val="008A685B"/>
    <w:rsid w:val="00B25371"/>
    <w:rsid w:val="00D03C4C"/>
    <w:rsid w:val="00F1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1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311A8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1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1A8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31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1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311A8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1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1A8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31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menico\Desktop\modelli%20materiale\conged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038D028AAFE456B9ED03201BD922C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6C24E7-2CA1-4ED5-BECD-A5FCD0FAFAD8}"/>
      </w:docPartPr>
      <w:docPartBody>
        <w:p w:rsidR="007F736C" w:rsidRDefault="00C345B0" w:rsidP="00C345B0">
          <w:pPr>
            <w:pStyle w:val="D038D028AAFE456B9ED03201BD922C4A1"/>
          </w:pPr>
          <w:r w:rsidRPr="00667AB3">
            <w:rPr>
              <w:rStyle w:val="Testosegnaposto"/>
              <w:rFonts w:eastAsiaTheme="minorEastAsia"/>
            </w:rPr>
            <w:t>immettere testo.</w:t>
          </w:r>
        </w:p>
      </w:docPartBody>
    </w:docPart>
    <w:docPart>
      <w:docPartPr>
        <w:name w:val="353E761E08374047B936932C59890D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46817E-120B-4AE1-AFD7-E99089C778CA}"/>
      </w:docPartPr>
      <w:docPartBody>
        <w:p w:rsidR="007F736C" w:rsidRDefault="00C345B0" w:rsidP="00C345B0">
          <w:pPr>
            <w:pStyle w:val="353E761E08374047B936932C59890D3C1"/>
          </w:pPr>
          <w:r w:rsidRPr="00667AB3">
            <w:rPr>
              <w:rStyle w:val="Testosegnaposto"/>
              <w:rFonts w:eastAsiaTheme="minorEastAsia"/>
            </w:rPr>
            <w:t>immettere testo.</w:t>
          </w:r>
        </w:p>
      </w:docPartBody>
    </w:docPart>
    <w:docPart>
      <w:docPartPr>
        <w:name w:val="B3E1C54EEBF44E53A8350A2BBDE584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C857FF-BE72-496B-935D-B1490F665B41}"/>
      </w:docPartPr>
      <w:docPartBody>
        <w:p w:rsidR="007F736C" w:rsidRDefault="00C345B0" w:rsidP="00C345B0">
          <w:pPr>
            <w:pStyle w:val="B3E1C54EEBF44E53A8350A2BBDE5842B1"/>
          </w:pPr>
          <w:r w:rsidRPr="00667AB3">
            <w:rPr>
              <w:rStyle w:val="Testosegnaposto"/>
              <w:rFonts w:eastAsiaTheme="minorEastAsia"/>
            </w:rPr>
            <w:t>immettere testo.</w:t>
          </w:r>
        </w:p>
      </w:docPartBody>
    </w:docPart>
    <w:docPart>
      <w:docPartPr>
        <w:name w:val="C162740B7D1D4A1599F757409934BD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9F48E1-9116-4D52-A965-B92D7AE1D0CD}"/>
      </w:docPartPr>
      <w:docPartBody>
        <w:p w:rsidR="007F736C" w:rsidRDefault="00C345B0" w:rsidP="00C345B0">
          <w:pPr>
            <w:pStyle w:val="C162740B7D1D4A1599F757409934BDA11"/>
          </w:pPr>
          <w:r w:rsidRPr="00667AB3">
            <w:rPr>
              <w:rStyle w:val="Testosegnaposto"/>
              <w:rFonts w:eastAsiaTheme="minorEastAsia"/>
            </w:rPr>
            <w:t>immettere testo.</w:t>
          </w:r>
        </w:p>
      </w:docPartBody>
    </w:docPart>
    <w:docPart>
      <w:docPartPr>
        <w:name w:val="F72174DF1DEE40C5997DE75E256371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2CCB5A-5388-40EC-9129-18D1001188DF}"/>
      </w:docPartPr>
      <w:docPartBody>
        <w:p w:rsidR="007F736C" w:rsidRDefault="00C345B0" w:rsidP="00C345B0">
          <w:pPr>
            <w:pStyle w:val="F72174DF1DEE40C5997DE75E256371D31"/>
          </w:pPr>
          <w:r w:rsidRPr="00667AB3">
            <w:rPr>
              <w:rStyle w:val="Testosegnaposto"/>
              <w:rFonts w:eastAsiaTheme="minorEastAsia"/>
            </w:rPr>
            <w:t>immettere testo.</w:t>
          </w:r>
        </w:p>
      </w:docPartBody>
    </w:docPart>
    <w:docPart>
      <w:docPartPr>
        <w:name w:val="E737DAB9DBBF40C799F5D83238CFE3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D63673-13D2-4694-8ADA-C2DA8C1AEF19}"/>
      </w:docPartPr>
      <w:docPartBody>
        <w:p w:rsidR="007F736C" w:rsidRDefault="00C345B0" w:rsidP="00C345B0">
          <w:pPr>
            <w:pStyle w:val="E737DAB9DBBF40C799F5D83238CFE3D61"/>
          </w:pPr>
          <w:r w:rsidRPr="00667AB3">
            <w:rPr>
              <w:rStyle w:val="Testosegnaposto"/>
              <w:rFonts w:eastAsiaTheme="minorEastAsia"/>
            </w:rPr>
            <w:t>immettere testo.</w:t>
          </w:r>
        </w:p>
      </w:docPartBody>
    </w:docPart>
    <w:docPart>
      <w:docPartPr>
        <w:name w:val="F90663D33DF140EAB320A2A1499C2F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5F1556-F3B3-4FF0-BC45-361D119F7091}"/>
      </w:docPartPr>
      <w:docPartBody>
        <w:p w:rsidR="007F736C" w:rsidRDefault="00C345B0" w:rsidP="00C345B0">
          <w:pPr>
            <w:pStyle w:val="F90663D33DF140EAB320A2A1499C2F9D1"/>
          </w:pPr>
          <w:r w:rsidRPr="00667AB3">
            <w:rPr>
              <w:rStyle w:val="Testosegnaposto"/>
              <w:rFonts w:eastAsiaTheme="minorEastAsia"/>
            </w:rPr>
            <w:t>immettere testo.</w:t>
          </w:r>
        </w:p>
      </w:docPartBody>
    </w:docPart>
    <w:docPart>
      <w:docPartPr>
        <w:name w:val="108E7E444E714EBBB97346EC8929A7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BF0873-8CBB-4533-99F2-E7CC4CC61C0C}"/>
      </w:docPartPr>
      <w:docPartBody>
        <w:p w:rsidR="007F736C" w:rsidRDefault="00C345B0" w:rsidP="00C345B0">
          <w:pPr>
            <w:pStyle w:val="108E7E444E714EBBB97346EC8929A77F1"/>
          </w:pPr>
          <w:r w:rsidRPr="00667AB3">
            <w:rPr>
              <w:rStyle w:val="Testosegnaposto"/>
              <w:rFonts w:eastAsiaTheme="minorEastAsia"/>
            </w:rPr>
            <w:t>immettere testo.</w:t>
          </w:r>
        </w:p>
      </w:docPartBody>
    </w:docPart>
    <w:docPart>
      <w:docPartPr>
        <w:name w:val="0D77533815BD4F7886A3436576A692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B7DDAB-F261-4FD0-A03B-6B93264242AB}"/>
      </w:docPartPr>
      <w:docPartBody>
        <w:p w:rsidR="007F736C" w:rsidRDefault="00C345B0" w:rsidP="00C345B0">
          <w:pPr>
            <w:pStyle w:val="0D77533815BD4F7886A3436576A692941"/>
          </w:pPr>
          <w:r w:rsidRPr="00667AB3">
            <w:rPr>
              <w:rStyle w:val="Testosegnaposto"/>
              <w:rFonts w:eastAsiaTheme="minorEastAsia"/>
            </w:rPr>
            <w:t>immettere testo.</w:t>
          </w:r>
        </w:p>
      </w:docPartBody>
    </w:docPart>
    <w:docPart>
      <w:docPartPr>
        <w:name w:val="C772E1291AE24AD2BDA256289E92C9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DE5527-C45E-4DB7-A41B-5B5D30741EF6}"/>
      </w:docPartPr>
      <w:docPartBody>
        <w:p w:rsidR="007F736C" w:rsidRDefault="00C345B0" w:rsidP="00C345B0">
          <w:pPr>
            <w:pStyle w:val="C772E1291AE24AD2BDA256289E92C9111"/>
          </w:pPr>
          <w:r w:rsidRPr="00667AB3">
            <w:rPr>
              <w:rStyle w:val="Testosegnaposto"/>
              <w:rFonts w:eastAsiaTheme="minorEastAsia"/>
            </w:rPr>
            <w:t>immettere testo.</w:t>
          </w:r>
        </w:p>
      </w:docPartBody>
    </w:docPart>
    <w:docPart>
      <w:docPartPr>
        <w:name w:val="DB8A476BEFFE4655A8B7D398606B50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2211D2-DF02-4DFA-A355-34EF0A4C1A0C}"/>
      </w:docPartPr>
      <w:docPartBody>
        <w:p w:rsidR="007F736C" w:rsidRDefault="00C345B0" w:rsidP="00C345B0">
          <w:pPr>
            <w:pStyle w:val="DB8A476BEFFE4655A8B7D398606B50891"/>
          </w:pPr>
          <w:r w:rsidRPr="00667AB3">
            <w:rPr>
              <w:rStyle w:val="Testosegnaposto"/>
              <w:rFonts w:eastAsiaTheme="minorEastAsia"/>
            </w:rPr>
            <w:t>immettere testo.</w:t>
          </w:r>
        </w:p>
      </w:docPartBody>
    </w:docPart>
    <w:docPart>
      <w:docPartPr>
        <w:name w:val="B899D7F8948F4BED879B4BA8460485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363340-9615-426A-8DB4-FD0AAC7A3606}"/>
      </w:docPartPr>
      <w:docPartBody>
        <w:p w:rsidR="007F736C" w:rsidRDefault="00C345B0" w:rsidP="00C345B0">
          <w:pPr>
            <w:pStyle w:val="B899D7F8948F4BED879B4BA8460485C2"/>
          </w:pPr>
          <w:r w:rsidRPr="00667AB3">
            <w:rPr>
              <w:rStyle w:val="Testosegnaposto"/>
              <w:rFonts w:eastAsiaTheme="minorEastAsia"/>
            </w:rPr>
            <w:t>immettere testo.</w:t>
          </w:r>
        </w:p>
      </w:docPartBody>
    </w:docPart>
    <w:docPart>
      <w:docPartPr>
        <w:name w:val="753E702855894BE7A129FBDF88785A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9D82C9-0305-4664-9AA6-CEB9AF8C2C9F}"/>
      </w:docPartPr>
      <w:docPartBody>
        <w:p w:rsidR="007F736C" w:rsidRDefault="00C345B0" w:rsidP="00C345B0">
          <w:pPr>
            <w:pStyle w:val="753E702855894BE7A129FBDF88785A1D"/>
          </w:pPr>
          <w:r w:rsidRPr="00667AB3">
            <w:rPr>
              <w:rStyle w:val="Testosegnaposto"/>
              <w:rFonts w:eastAsiaTheme="minorEastAsia"/>
            </w:rPr>
            <w:t>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C345B0"/>
    <w:rsid w:val="0039388C"/>
    <w:rsid w:val="003C757E"/>
    <w:rsid w:val="007F736C"/>
    <w:rsid w:val="00C3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73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345B0"/>
    <w:rPr>
      <w:color w:val="808080"/>
    </w:rPr>
  </w:style>
  <w:style w:type="paragraph" w:customStyle="1" w:styleId="D038D028AAFE456B9ED03201BD922C4A">
    <w:name w:val="D038D028AAFE456B9ED03201BD922C4A"/>
    <w:rsid w:val="00C345B0"/>
  </w:style>
  <w:style w:type="paragraph" w:customStyle="1" w:styleId="353E761E08374047B936932C59890D3C">
    <w:name w:val="353E761E08374047B936932C59890D3C"/>
    <w:rsid w:val="00C345B0"/>
  </w:style>
  <w:style w:type="paragraph" w:customStyle="1" w:styleId="B3E1C54EEBF44E53A8350A2BBDE5842B">
    <w:name w:val="B3E1C54EEBF44E53A8350A2BBDE5842B"/>
    <w:rsid w:val="00C345B0"/>
  </w:style>
  <w:style w:type="paragraph" w:customStyle="1" w:styleId="C162740B7D1D4A1599F757409934BDA1">
    <w:name w:val="C162740B7D1D4A1599F757409934BDA1"/>
    <w:rsid w:val="00C345B0"/>
  </w:style>
  <w:style w:type="paragraph" w:customStyle="1" w:styleId="F72174DF1DEE40C5997DE75E256371D3">
    <w:name w:val="F72174DF1DEE40C5997DE75E256371D3"/>
    <w:rsid w:val="00C345B0"/>
  </w:style>
  <w:style w:type="paragraph" w:customStyle="1" w:styleId="E737DAB9DBBF40C799F5D83238CFE3D6">
    <w:name w:val="E737DAB9DBBF40C799F5D83238CFE3D6"/>
    <w:rsid w:val="00C345B0"/>
  </w:style>
  <w:style w:type="paragraph" w:customStyle="1" w:styleId="F90663D33DF140EAB320A2A1499C2F9D">
    <w:name w:val="F90663D33DF140EAB320A2A1499C2F9D"/>
    <w:rsid w:val="00C345B0"/>
  </w:style>
  <w:style w:type="paragraph" w:customStyle="1" w:styleId="108E7E444E714EBBB97346EC8929A77F">
    <w:name w:val="108E7E444E714EBBB97346EC8929A77F"/>
    <w:rsid w:val="00C345B0"/>
  </w:style>
  <w:style w:type="paragraph" w:customStyle="1" w:styleId="0D77533815BD4F7886A3436576A69294">
    <w:name w:val="0D77533815BD4F7886A3436576A69294"/>
    <w:rsid w:val="00C345B0"/>
  </w:style>
  <w:style w:type="paragraph" w:customStyle="1" w:styleId="C772E1291AE24AD2BDA256289E92C911">
    <w:name w:val="C772E1291AE24AD2BDA256289E92C911"/>
    <w:rsid w:val="00C345B0"/>
  </w:style>
  <w:style w:type="paragraph" w:customStyle="1" w:styleId="DB8A476BEFFE4655A8B7D398606B5089">
    <w:name w:val="DB8A476BEFFE4655A8B7D398606B5089"/>
    <w:rsid w:val="00C345B0"/>
  </w:style>
  <w:style w:type="paragraph" w:customStyle="1" w:styleId="B899D7F8948F4BED879B4BA8460485C2">
    <w:name w:val="B899D7F8948F4BED879B4BA8460485C2"/>
    <w:rsid w:val="00C34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38D028AAFE456B9ED03201BD922C4A1">
    <w:name w:val="D038D028AAFE456B9ED03201BD922C4A1"/>
    <w:rsid w:val="00C34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E761E08374047B936932C59890D3C1">
    <w:name w:val="353E761E08374047B936932C59890D3C1"/>
    <w:rsid w:val="00C34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E702855894BE7A129FBDF88785A1D">
    <w:name w:val="753E702855894BE7A129FBDF88785A1D"/>
    <w:rsid w:val="00C34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E1C54EEBF44E53A8350A2BBDE5842B1">
    <w:name w:val="B3E1C54EEBF44E53A8350A2BBDE5842B1"/>
    <w:rsid w:val="00C345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2740B7D1D4A1599F757409934BDA11">
    <w:name w:val="C162740B7D1D4A1599F757409934BDA11"/>
    <w:rsid w:val="00C345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2174DF1DEE40C5997DE75E256371D31">
    <w:name w:val="F72174DF1DEE40C5997DE75E256371D31"/>
    <w:rsid w:val="00C345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37DAB9DBBF40C799F5D83238CFE3D61">
    <w:name w:val="E737DAB9DBBF40C799F5D83238CFE3D61"/>
    <w:rsid w:val="00C345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0663D33DF140EAB320A2A1499C2F9D1">
    <w:name w:val="F90663D33DF140EAB320A2A1499C2F9D1"/>
    <w:rsid w:val="00C345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8E7E444E714EBBB97346EC8929A77F1">
    <w:name w:val="108E7E444E714EBBB97346EC8929A77F1"/>
    <w:rsid w:val="00C34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77533815BD4F7886A3436576A692941">
    <w:name w:val="0D77533815BD4F7886A3436576A692941"/>
    <w:rsid w:val="00C34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2E1291AE24AD2BDA256289E92C9111">
    <w:name w:val="C772E1291AE24AD2BDA256289E92C9111"/>
    <w:rsid w:val="00C34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8A476BEFFE4655A8B7D398606B50891">
    <w:name w:val="DB8A476BEFFE4655A8B7D398606B50891"/>
    <w:rsid w:val="00C34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congedo.dotx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 melone</dc:creator>
  <cp:lastModifiedBy>PC</cp:lastModifiedBy>
  <cp:revision>2</cp:revision>
  <dcterms:created xsi:type="dcterms:W3CDTF">2023-05-15T14:51:00Z</dcterms:created>
  <dcterms:modified xsi:type="dcterms:W3CDTF">2023-05-15T14:51:00Z</dcterms:modified>
</cp:coreProperties>
</file>